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97347" w14:textId="77777777" w:rsidR="00A43D23" w:rsidRDefault="00AE62D6" w:rsidP="00A43D23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064AFE" wp14:editId="4B77C4EB">
                <wp:simplePos x="0" y="0"/>
                <wp:positionH relativeFrom="column">
                  <wp:posOffset>4645025</wp:posOffset>
                </wp:positionH>
                <wp:positionV relativeFrom="paragraph">
                  <wp:posOffset>115570</wp:posOffset>
                </wp:positionV>
                <wp:extent cx="1971675" cy="857250"/>
                <wp:effectExtent l="3810" t="0" r="0" b="1905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F0F28" w14:textId="64811897" w:rsidR="00CF6DB1" w:rsidRDefault="00CF6DB1" w:rsidP="00D622BF">
                            <w:pPr>
                              <w:spacing w:after="0" w:line="240" w:lineRule="auto"/>
                              <w:jc w:val="right"/>
                              <w:rPr>
                                <w:rFonts w:ascii="Tahoma" w:hAnsi="Tahoma" w:cs="Tahoma"/>
                                <w:b/>
                                <w:lang w:val="ru-RU"/>
                              </w:rPr>
                            </w:pPr>
                          </w:p>
                          <w:p w14:paraId="1265787B" w14:textId="77777777" w:rsidR="006E2571" w:rsidRPr="006E2571" w:rsidRDefault="006E2571" w:rsidP="00AE62D6">
                            <w:pPr>
                              <w:spacing w:after="0" w:line="240" w:lineRule="auto"/>
                              <w:jc w:val="right"/>
                              <w:rPr>
                                <w:rFonts w:ascii="Tahoma" w:hAnsi="Tahoma" w:cs="Tahoma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064AF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65.75pt;margin-top:9.1pt;width:155.25pt;height:6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" filled="f" stroked="f">
                <v:textbox>
                  <w:txbxContent>
                    <w:p w14:paraId="722F0F28" w14:textId="64811897" w:rsidR="00CF6DB1" w:rsidRDefault="00CF6DB1" w:rsidP="00D622BF">
                      <w:pPr>
                        <w:spacing w:after="0" w:line="240" w:lineRule="auto"/>
                        <w:jc w:val="right"/>
                        <w:rPr>
                          <w:rFonts w:ascii="Tahoma" w:hAnsi="Tahoma" w:cs="Tahoma"/>
                          <w:b/>
                          <w:lang w:val="ru-RU"/>
                        </w:rPr>
                      </w:pPr>
                    </w:p>
                    <w:p w14:paraId="1265787B" w14:textId="77777777" w:rsidR="006E2571" w:rsidRPr="006E2571" w:rsidRDefault="006E2571" w:rsidP="00AE62D6">
                      <w:pPr>
                        <w:spacing w:after="0" w:line="240" w:lineRule="auto"/>
                        <w:jc w:val="right"/>
                        <w:rPr>
                          <w:rFonts w:ascii="Tahoma" w:hAnsi="Tahoma" w:cs="Tahoma"/>
                          <w:b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E82EAE" w14:textId="77777777" w:rsidR="00A43D23" w:rsidRDefault="00A43D23" w:rsidP="00A43D23">
      <w:pPr>
        <w:rPr>
          <w:lang w:val="ru-RU"/>
        </w:rPr>
      </w:pPr>
    </w:p>
    <w:p w14:paraId="3153926B" w14:textId="77777777" w:rsidR="00E509FF" w:rsidRPr="00CF6DB1" w:rsidRDefault="00E509FF" w:rsidP="00E509FF">
      <w:pPr>
        <w:jc w:val="both"/>
        <w:rPr>
          <w:rFonts w:ascii="Tahoma" w:hAnsi="Tahoma" w:cs="Tahoma"/>
          <w:sz w:val="24"/>
          <w:szCs w:val="24"/>
          <w:lang w:val="ru-RU"/>
        </w:rPr>
      </w:pPr>
    </w:p>
    <w:p w14:paraId="6AF96025" w14:textId="77777777" w:rsidR="00F40B00" w:rsidRDefault="00F40B00" w:rsidP="006E2346">
      <w:pPr>
        <w:spacing w:after="0"/>
        <w:jc w:val="center"/>
        <w:rPr>
          <w:rFonts w:ascii="Tahoma" w:hAnsi="Tahoma" w:cs="Tahoma"/>
          <w:b/>
          <w:lang w:val="ru-RU"/>
        </w:rPr>
      </w:pPr>
    </w:p>
    <w:p w14:paraId="780E47D7" w14:textId="77777777" w:rsidR="006E2346" w:rsidRPr="00F40B00" w:rsidRDefault="006E2346" w:rsidP="006E2346">
      <w:pPr>
        <w:spacing w:after="0"/>
        <w:jc w:val="center"/>
        <w:rPr>
          <w:rFonts w:asciiTheme="minorHAnsi" w:hAnsiTheme="minorHAnsi" w:cstheme="minorHAnsi"/>
          <w:b/>
          <w:lang w:val="ru-RU"/>
        </w:rPr>
      </w:pPr>
      <w:r w:rsidRPr="00F40B00">
        <w:rPr>
          <w:rFonts w:asciiTheme="minorHAnsi" w:hAnsiTheme="minorHAnsi" w:cstheme="minorHAnsi"/>
          <w:b/>
          <w:lang w:val="ru-RU"/>
        </w:rPr>
        <w:t>ОПРОСНЫЙ ЛИСТ</w:t>
      </w:r>
    </w:p>
    <w:p w14:paraId="56E6F36C" w14:textId="77777777" w:rsidR="006E2346" w:rsidRPr="00F40B00" w:rsidRDefault="006E2346" w:rsidP="006E2346">
      <w:pPr>
        <w:spacing w:after="0"/>
        <w:jc w:val="center"/>
        <w:rPr>
          <w:rFonts w:asciiTheme="minorHAnsi" w:hAnsiTheme="minorHAnsi" w:cstheme="minorHAnsi"/>
          <w:b/>
          <w:lang w:val="ru-RU"/>
        </w:rPr>
      </w:pPr>
    </w:p>
    <w:p w14:paraId="75155ADC" w14:textId="11B09899" w:rsidR="006E2346" w:rsidRPr="00F40B00" w:rsidRDefault="00F40B00" w:rsidP="006E2346">
      <w:pPr>
        <w:spacing w:after="0"/>
        <w:jc w:val="center"/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lang w:val="ru-RU"/>
        </w:rPr>
        <w:t xml:space="preserve">для подготовки коммерческого </w:t>
      </w:r>
      <w:r w:rsidR="006E2346" w:rsidRPr="00F40B00">
        <w:rPr>
          <w:rFonts w:asciiTheme="minorHAnsi" w:hAnsiTheme="minorHAnsi" w:cstheme="minorHAnsi"/>
          <w:b/>
          <w:lang w:val="ru-RU"/>
        </w:rPr>
        <w:t>предложения на поставку твердотопливной</w:t>
      </w:r>
    </w:p>
    <w:p w14:paraId="4F4BA7F3" w14:textId="77777777" w:rsidR="006E2346" w:rsidRPr="00F40B00" w:rsidRDefault="006E2346" w:rsidP="006E2346">
      <w:pPr>
        <w:spacing w:after="0"/>
        <w:jc w:val="center"/>
        <w:rPr>
          <w:rFonts w:asciiTheme="minorHAnsi" w:hAnsiTheme="minorHAnsi" w:cstheme="minorHAnsi"/>
          <w:b/>
          <w:lang w:val="ru-RU"/>
        </w:rPr>
      </w:pPr>
      <w:proofErr w:type="spellStart"/>
      <w:r w:rsidRPr="00F40B00">
        <w:rPr>
          <w:rFonts w:asciiTheme="minorHAnsi" w:hAnsiTheme="minorHAnsi" w:cstheme="minorHAnsi"/>
          <w:b/>
          <w:lang w:val="ru-RU"/>
        </w:rPr>
        <w:t>блочно</w:t>
      </w:r>
      <w:proofErr w:type="spellEnd"/>
      <w:r w:rsidRPr="00F40B00">
        <w:rPr>
          <w:rFonts w:asciiTheme="minorHAnsi" w:hAnsiTheme="minorHAnsi" w:cstheme="minorHAnsi"/>
          <w:b/>
          <w:lang w:val="ru-RU"/>
        </w:rPr>
        <w:t>-модульной котельной установки (МКУ)</w:t>
      </w:r>
    </w:p>
    <w:p w14:paraId="24770333" w14:textId="77777777" w:rsidR="006E2346" w:rsidRPr="00F40B00" w:rsidRDefault="006E2346" w:rsidP="006E2346">
      <w:pPr>
        <w:spacing w:after="0"/>
        <w:jc w:val="center"/>
        <w:rPr>
          <w:rFonts w:asciiTheme="minorHAnsi" w:hAnsiTheme="minorHAnsi" w:cstheme="minorHAnsi"/>
          <w:lang w:val="ru-RU"/>
        </w:rPr>
      </w:pPr>
    </w:p>
    <w:tbl>
      <w:tblPr>
        <w:tblW w:w="10365" w:type="dxa"/>
        <w:tblInd w:w="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6"/>
        <w:gridCol w:w="7659"/>
      </w:tblGrid>
      <w:tr w:rsidR="006E2346" w:rsidRPr="00F40B00" w14:paraId="34D84C21" w14:textId="77777777" w:rsidTr="006E2346">
        <w:trPr>
          <w:trHeight w:val="690"/>
        </w:trPr>
        <w:tc>
          <w:tcPr>
            <w:tcW w:w="103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4C280EA" w14:textId="77777777" w:rsidR="006E2346" w:rsidRPr="00F40B00" w:rsidRDefault="006E2346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F40B00">
              <w:rPr>
                <w:rFonts w:asciiTheme="minorHAnsi" w:hAnsiTheme="minorHAnsi" w:cstheme="minorHAnsi"/>
                <w:lang w:val="ru-RU"/>
              </w:rPr>
              <w:t>Подробность и корректность заполнения опросного листа влияет на сроки обработки запроса, правильность подбора оборудования и окончательную стоимость модульной котельной</w:t>
            </w:r>
          </w:p>
        </w:tc>
      </w:tr>
      <w:tr w:rsidR="006E2346" w:rsidRPr="00F40B00" w14:paraId="668366B4" w14:textId="77777777" w:rsidTr="006E2346">
        <w:trPr>
          <w:trHeight w:val="315"/>
        </w:trPr>
        <w:tc>
          <w:tcPr>
            <w:tcW w:w="27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D4D86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Дата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заполнения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72C40F14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> </w:t>
            </w:r>
          </w:p>
        </w:tc>
      </w:tr>
      <w:tr w:rsidR="006E2346" w:rsidRPr="00F40B00" w14:paraId="57D3DBE4" w14:textId="77777777" w:rsidTr="006E2346">
        <w:trPr>
          <w:trHeight w:val="315"/>
        </w:trPr>
        <w:tc>
          <w:tcPr>
            <w:tcW w:w="27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7EBB8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 w:rsidRPr="00F40B00">
              <w:rPr>
                <w:rFonts w:asciiTheme="minorHAnsi" w:hAnsiTheme="minorHAnsi" w:cstheme="minorHAnsi"/>
                <w:lang w:val="ru-RU"/>
              </w:rPr>
              <w:t>Наименование организации</w:t>
            </w:r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CEAD3FF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E2346" w:rsidRPr="00F40B00" w14:paraId="175BCD6C" w14:textId="77777777" w:rsidTr="006E2346">
        <w:trPr>
          <w:trHeight w:val="315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79636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Ответственное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лицо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                     </w:t>
            </w:r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393A9466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> </w:t>
            </w:r>
          </w:p>
        </w:tc>
      </w:tr>
      <w:tr w:rsidR="006E2346" w:rsidRPr="00F40B00" w14:paraId="40C02122" w14:textId="77777777" w:rsidTr="006E2346">
        <w:trPr>
          <w:trHeight w:val="315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7E45CD6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Тел</w:t>
            </w:r>
            <w:proofErr w:type="spellEnd"/>
            <w:r w:rsidRPr="00F40B00">
              <w:rPr>
                <w:rFonts w:asciiTheme="minorHAnsi" w:hAnsiTheme="minorHAnsi" w:cstheme="minorHAnsi"/>
              </w:rPr>
              <w:t>/</w:t>
            </w:r>
            <w:proofErr w:type="spellStart"/>
            <w:r w:rsidRPr="00F40B00">
              <w:rPr>
                <w:rFonts w:asciiTheme="minorHAnsi" w:hAnsiTheme="minorHAnsi" w:cstheme="minorHAnsi"/>
              </w:rPr>
              <w:t>факс</w:t>
            </w:r>
            <w:proofErr w:type="spellEnd"/>
            <w:r w:rsidRPr="00F40B00">
              <w:rPr>
                <w:rFonts w:asciiTheme="minorHAnsi" w:hAnsiTheme="minorHAnsi" w:cstheme="minorHAnsi"/>
              </w:rPr>
              <w:t>, e-mail</w:t>
            </w:r>
          </w:p>
        </w:tc>
        <w:tc>
          <w:tcPr>
            <w:tcW w:w="7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4ECA44D9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> </w:t>
            </w:r>
          </w:p>
        </w:tc>
      </w:tr>
      <w:tr w:rsidR="006E2346" w:rsidRPr="00F40B00" w14:paraId="0F691F57" w14:textId="77777777" w:rsidTr="006E2346">
        <w:trPr>
          <w:trHeight w:val="600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3E933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Объем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работ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поручаемых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исполнителю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67D606D1" w14:textId="77777777" w:rsidR="006E2346" w:rsidRPr="00F40B00" w:rsidRDefault="006E2346" w:rsidP="006E2346">
            <w:pPr>
              <w:numPr>
                <w:ilvl w:val="0"/>
                <w:numId w:val="2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проектирование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                         </w:t>
            </w:r>
          </w:p>
          <w:p w14:paraId="18D07019" w14:textId="77777777" w:rsidR="006E2346" w:rsidRPr="00F40B00" w:rsidRDefault="006E2346" w:rsidP="006E2346">
            <w:pPr>
              <w:numPr>
                <w:ilvl w:val="0"/>
                <w:numId w:val="2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поставка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оборудования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E2346" w:rsidRPr="00F40B00" w14:paraId="7A16BA69" w14:textId="77777777" w:rsidTr="006E2346">
        <w:trPr>
          <w:trHeight w:val="285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EE3FF2E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Назначение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котельной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1BC178DB" w14:textId="77777777" w:rsidR="006E2346" w:rsidRPr="00F40B00" w:rsidRDefault="006E2346" w:rsidP="006E2346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отопление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</w:t>
            </w:r>
          </w:p>
          <w:p w14:paraId="684627AC" w14:textId="77777777" w:rsidR="006E2346" w:rsidRPr="00F40B00" w:rsidRDefault="006E2346" w:rsidP="006E2346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горячее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водоснабжение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</w:t>
            </w:r>
          </w:p>
          <w:p w14:paraId="666CE193" w14:textId="77777777" w:rsidR="006E2346" w:rsidRPr="00F40B00" w:rsidRDefault="006E2346" w:rsidP="006E2346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отопление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горячее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водоснабжение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              </w:t>
            </w:r>
          </w:p>
        </w:tc>
      </w:tr>
      <w:tr w:rsidR="006E2346" w:rsidRPr="00F40B00" w14:paraId="11744ECC" w14:textId="77777777" w:rsidTr="006E2346">
        <w:trPr>
          <w:trHeight w:val="570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A5191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Общая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теплопроизводительность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22181898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 xml:space="preserve">_______________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МВт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E2346" w:rsidRPr="00F40B00" w14:paraId="0FF19DB6" w14:textId="77777777" w:rsidTr="006E2346">
        <w:trPr>
          <w:trHeight w:val="1023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F97D7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Распределение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тепловой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нагрузки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2970E1A2" w14:textId="77777777" w:rsidR="006E2346" w:rsidRPr="00F40B00" w:rsidRDefault="006E2346" w:rsidP="006E2346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отопление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______________</w:t>
            </w:r>
            <w:r w:rsidRPr="00F40B00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МВт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</w:p>
          <w:p w14:paraId="6A8CC51D" w14:textId="77777777" w:rsidR="006E2346" w:rsidRPr="00F40B00" w:rsidRDefault="006E2346" w:rsidP="006E2346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горячее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водоснабжение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:           </w:t>
            </w:r>
          </w:p>
          <w:p w14:paraId="3572CB64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максимальная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часовая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_____________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МВт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</w:t>
            </w:r>
          </w:p>
        </w:tc>
      </w:tr>
      <w:tr w:rsidR="006E2346" w:rsidRPr="00F40B00" w14:paraId="15582CE4" w14:textId="77777777" w:rsidTr="006E2346">
        <w:trPr>
          <w:trHeight w:val="315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C158D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Вид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топлива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7313922B" w14:textId="77777777" w:rsidR="006E2346" w:rsidRPr="00F40B00" w:rsidRDefault="006E2346" w:rsidP="006E2346">
            <w:pPr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каменный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бурый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уголь</w:t>
            </w:r>
            <w:proofErr w:type="spellEnd"/>
          </w:p>
          <w:p w14:paraId="50DB748E" w14:textId="77777777" w:rsidR="006E2346" w:rsidRPr="00F40B00" w:rsidRDefault="006E2346" w:rsidP="006E2346">
            <w:pPr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древесное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топливо</w:t>
            </w:r>
            <w:proofErr w:type="spellEnd"/>
          </w:p>
          <w:p w14:paraId="0E134C06" w14:textId="77777777" w:rsidR="006E2346" w:rsidRPr="00F40B00" w:rsidRDefault="006E2346" w:rsidP="006E2346">
            <w:pPr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уголь</w:t>
            </w:r>
            <w:proofErr w:type="spellEnd"/>
            <w:r w:rsidRPr="00F40B00">
              <w:rPr>
                <w:rFonts w:asciiTheme="minorHAnsi" w:hAnsiTheme="minorHAnsi" w:cstheme="minorHAnsi"/>
              </w:rPr>
              <w:t>/</w:t>
            </w:r>
            <w:proofErr w:type="spellStart"/>
            <w:r w:rsidRPr="00F40B00">
              <w:rPr>
                <w:rFonts w:asciiTheme="minorHAnsi" w:hAnsiTheme="minorHAnsi" w:cstheme="minorHAnsi"/>
              </w:rPr>
              <w:t>резервное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дрова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E2346" w:rsidRPr="00F40B00" w14:paraId="4C6C46AE" w14:textId="77777777" w:rsidTr="006E2346">
        <w:trPr>
          <w:trHeight w:val="552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EEED5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Вид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топочного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устройства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котла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21DD5093" w14:textId="77777777" w:rsidR="006E2346" w:rsidRPr="00F40B00" w:rsidRDefault="006E2346" w:rsidP="006E2346">
            <w:pPr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Ручная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топка</w:t>
            </w:r>
            <w:proofErr w:type="spellEnd"/>
          </w:p>
          <w:p w14:paraId="4268E028" w14:textId="77777777" w:rsidR="006E2346" w:rsidRPr="00F40B00" w:rsidRDefault="006E2346" w:rsidP="006E2346">
            <w:pPr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Механическая</w:t>
            </w:r>
            <w:proofErr w:type="spellEnd"/>
            <w:r w:rsidRPr="00F40B00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топка</w:t>
            </w:r>
            <w:proofErr w:type="spellEnd"/>
          </w:p>
        </w:tc>
      </w:tr>
      <w:tr w:rsidR="006E2346" w:rsidRPr="00F40B00" w14:paraId="24BD3CD0" w14:textId="77777777" w:rsidTr="006E2346">
        <w:trPr>
          <w:trHeight w:val="372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06D7B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Категория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котельной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6CD4F394" w14:textId="77777777" w:rsidR="006E2346" w:rsidRPr="00F40B00" w:rsidRDefault="006E2346" w:rsidP="006E2346">
            <w:pPr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>I (</w:t>
            </w:r>
            <w:proofErr w:type="spellStart"/>
            <w:r w:rsidRPr="00F40B00">
              <w:rPr>
                <w:rFonts w:asciiTheme="minorHAnsi" w:hAnsiTheme="minorHAnsi" w:cstheme="minorHAnsi"/>
              </w:rPr>
              <w:t>резервирование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оборудования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требуется</w:t>
            </w:r>
            <w:proofErr w:type="spellEnd"/>
            <w:r w:rsidRPr="00F40B00">
              <w:rPr>
                <w:rFonts w:asciiTheme="minorHAnsi" w:hAnsiTheme="minorHAnsi" w:cstheme="minorHAnsi"/>
              </w:rPr>
              <w:t>)</w:t>
            </w:r>
          </w:p>
          <w:p w14:paraId="4091642F" w14:textId="77777777" w:rsidR="006E2346" w:rsidRPr="00F40B00" w:rsidRDefault="006E2346" w:rsidP="006E2346">
            <w:pPr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 w:rsidRPr="00F40B00">
              <w:rPr>
                <w:rFonts w:asciiTheme="minorHAnsi" w:hAnsiTheme="minorHAnsi" w:cstheme="minorHAnsi"/>
              </w:rPr>
              <w:t>II</w:t>
            </w:r>
            <w:r w:rsidRPr="00F40B00">
              <w:rPr>
                <w:rFonts w:asciiTheme="minorHAnsi" w:hAnsiTheme="minorHAnsi" w:cstheme="minorHAnsi"/>
                <w:lang w:val="ru-RU"/>
              </w:rPr>
              <w:t xml:space="preserve"> (резервирование оборудования не требуется)</w:t>
            </w:r>
          </w:p>
        </w:tc>
      </w:tr>
      <w:tr w:rsidR="006E2346" w:rsidRPr="00F40B00" w14:paraId="1BA1AAED" w14:textId="77777777" w:rsidTr="006E2346">
        <w:trPr>
          <w:trHeight w:val="570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2B3F5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 w:rsidRPr="00F40B00">
              <w:rPr>
                <w:rFonts w:asciiTheme="minorHAnsi" w:hAnsiTheme="minorHAnsi" w:cstheme="minorHAnsi"/>
                <w:lang w:val="ru-RU"/>
              </w:rPr>
              <w:t>Исходная вода на входе в котельную</w:t>
            </w:r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504E80EA" w14:textId="77777777" w:rsidR="006E2346" w:rsidRPr="00F40B00" w:rsidRDefault="006E2346" w:rsidP="006E2346">
            <w:pPr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температура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_____________</w:t>
            </w:r>
            <w:r w:rsidRPr="00F40B00">
              <w:rPr>
                <w:rFonts w:asciiTheme="minorHAnsi" w:hAnsiTheme="minorHAnsi" w:cstheme="minorHAnsi"/>
                <w:b/>
              </w:rPr>
              <w:t>°</w:t>
            </w:r>
            <w:r w:rsidRPr="00F40B00">
              <w:rPr>
                <w:rFonts w:asciiTheme="minorHAnsi" w:hAnsiTheme="minorHAnsi" w:cstheme="minorHAnsi"/>
              </w:rPr>
              <w:t>С</w:t>
            </w:r>
          </w:p>
          <w:p w14:paraId="6EB472B6" w14:textId="77777777" w:rsidR="006E2346" w:rsidRPr="00F40B00" w:rsidRDefault="006E2346" w:rsidP="006E2346">
            <w:pPr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давление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________________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МПа</w:t>
            </w:r>
            <w:proofErr w:type="spellEnd"/>
          </w:p>
        </w:tc>
      </w:tr>
      <w:tr w:rsidR="006E2346" w:rsidRPr="00F40B00" w14:paraId="5B0A180A" w14:textId="77777777" w:rsidTr="006E2346">
        <w:trPr>
          <w:trHeight w:val="727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2714D9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Характеристики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топлива</w:t>
            </w:r>
            <w:proofErr w:type="spellEnd"/>
          </w:p>
          <w:p w14:paraId="0A579F01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5E7B987E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марка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, ____________________      </w:t>
            </w:r>
          </w:p>
          <w:p w14:paraId="4695FD47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калорийность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ккал</w:t>
            </w:r>
            <w:proofErr w:type="spellEnd"/>
            <w:r w:rsidRPr="00F40B00">
              <w:rPr>
                <w:rFonts w:asciiTheme="minorHAnsi" w:hAnsiTheme="minorHAnsi" w:cstheme="minorHAnsi"/>
              </w:rPr>
              <w:t>/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кг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____________        </w:t>
            </w:r>
          </w:p>
          <w:p w14:paraId="03226F07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размер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кусков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,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мм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__________________</w:t>
            </w:r>
          </w:p>
        </w:tc>
      </w:tr>
      <w:tr w:rsidR="006E2346" w:rsidRPr="00F40B00" w14:paraId="2554ED9E" w14:textId="77777777" w:rsidTr="006E2346">
        <w:trPr>
          <w:trHeight w:val="809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90FD4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Водоподготовка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котельной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66F0FA7A" w14:textId="77777777" w:rsidR="006E2346" w:rsidRPr="00F40B00" w:rsidRDefault="006E2346" w:rsidP="006E2346">
            <w:pPr>
              <w:numPr>
                <w:ilvl w:val="0"/>
                <w:numId w:val="2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без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водоподготовки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</w:p>
          <w:p w14:paraId="45C5F894" w14:textId="77777777" w:rsidR="006E2346" w:rsidRPr="00F40B00" w:rsidRDefault="006E2346" w:rsidP="006E2346">
            <w:pPr>
              <w:numPr>
                <w:ilvl w:val="0"/>
                <w:numId w:val="2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система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Комплексон</w:t>
            </w:r>
            <w:proofErr w:type="spellEnd"/>
          </w:p>
          <w:p w14:paraId="56DE32EF" w14:textId="77777777" w:rsidR="006E2346" w:rsidRPr="00F40B00" w:rsidRDefault="006E2346" w:rsidP="006E2346">
            <w:pPr>
              <w:numPr>
                <w:ilvl w:val="0"/>
                <w:numId w:val="28"/>
              </w:num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 w:rsidRPr="00F40B00">
              <w:rPr>
                <w:rFonts w:asciiTheme="minorHAnsi" w:hAnsiTheme="minorHAnsi" w:cstheme="minorHAnsi"/>
                <w:lang w:val="ru-RU"/>
              </w:rPr>
              <w:t>выбор согласно химическому составу исходной воды</w:t>
            </w:r>
          </w:p>
        </w:tc>
      </w:tr>
      <w:tr w:rsidR="006E2346" w:rsidRPr="00F40B00" w14:paraId="49EA04BF" w14:textId="77777777" w:rsidTr="006E2346">
        <w:trPr>
          <w:trHeight w:val="405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C845D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Комплектация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автоматики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34DEC5F1" w14:textId="77777777" w:rsidR="006E2346" w:rsidRPr="00F40B00" w:rsidRDefault="006E2346" w:rsidP="006E234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только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ручное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управление</w:t>
            </w:r>
            <w:proofErr w:type="spellEnd"/>
          </w:p>
          <w:p w14:paraId="615C8671" w14:textId="77777777" w:rsidR="006E2346" w:rsidRPr="00F40B00" w:rsidRDefault="006E2346" w:rsidP="006E234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автоматическое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наполнение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бака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аккумулятора</w:t>
            </w:r>
            <w:proofErr w:type="spellEnd"/>
          </w:p>
          <w:p w14:paraId="359E795D" w14:textId="77777777" w:rsidR="006E2346" w:rsidRPr="00F40B00" w:rsidRDefault="006E2346" w:rsidP="006E234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автоматическая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подпитка</w:t>
            </w:r>
            <w:proofErr w:type="spellEnd"/>
          </w:p>
          <w:p w14:paraId="1BA2B63C" w14:textId="77777777" w:rsidR="006E2346" w:rsidRPr="00F40B00" w:rsidRDefault="006E2346" w:rsidP="006E234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блокировка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оборудования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в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критических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ситуациях</w:t>
            </w:r>
            <w:proofErr w:type="spellEnd"/>
          </w:p>
          <w:p w14:paraId="4C35E048" w14:textId="77777777" w:rsidR="006E2346" w:rsidRPr="00F40B00" w:rsidRDefault="006E2346" w:rsidP="006E2346">
            <w:pPr>
              <w:numPr>
                <w:ilvl w:val="0"/>
                <w:numId w:val="2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иное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указать</w:t>
            </w:r>
            <w:proofErr w:type="spellEnd"/>
            <w:r w:rsidRPr="00F40B00">
              <w:rPr>
                <w:rFonts w:asciiTheme="minorHAnsi" w:hAnsiTheme="minorHAnsi" w:cstheme="minorHAnsi"/>
              </w:rPr>
              <w:t>)</w:t>
            </w:r>
          </w:p>
        </w:tc>
      </w:tr>
      <w:tr w:rsidR="006E2346" w:rsidRPr="00F40B00" w14:paraId="54C15D72" w14:textId="77777777" w:rsidTr="006E2346">
        <w:trPr>
          <w:trHeight w:val="263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4DE04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lastRenderedPageBreak/>
              <w:t>Блок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учета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расхода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688615FE" w14:textId="77777777" w:rsidR="006E2346" w:rsidRPr="00F40B00" w:rsidRDefault="006E2346" w:rsidP="006E2346">
            <w:pPr>
              <w:numPr>
                <w:ilvl w:val="0"/>
                <w:numId w:val="3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топлива</w:t>
            </w:r>
            <w:proofErr w:type="spellEnd"/>
          </w:p>
          <w:p w14:paraId="7B06A99B" w14:textId="77777777" w:rsidR="006E2346" w:rsidRPr="00F40B00" w:rsidRDefault="006E2346" w:rsidP="006E2346">
            <w:pPr>
              <w:numPr>
                <w:ilvl w:val="0"/>
                <w:numId w:val="3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тепловой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энергии</w:t>
            </w:r>
            <w:proofErr w:type="spellEnd"/>
          </w:p>
          <w:p w14:paraId="49A59492" w14:textId="77777777" w:rsidR="006E2346" w:rsidRPr="00F40B00" w:rsidRDefault="006E2346" w:rsidP="006E2346">
            <w:pPr>
              <w:numPr>
                <w:ilvl w:val="0"/>
                <w:numId w:val="3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исходной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воды</w:t>
            </w:r>
            <w:proofErr w:type="spellEnd"/>
          </w:p>
          <w:p w14:paraId="70418937" w14:textId="77777777" w:rsidR="006E2346" w:rsidRPr="00F40B00" w:rsidRDefault="006E2346" w:rsidP="006E2346">
            <w:pPr>
              <w:numPr>
                <w:ilvl w:val="0"/>
                <w:numId w:val="3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подпиточной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воды</w:t>
            </w:r>
            <w:proofErr w:type="spellEnd"/>
          </w:p>
          <w:p w14:paraId="1D39FD91" w14:textId="77777777" w:rsidR="006E2346" w:rsidRPr="00F40B00" w:rsidRDefault="006E2346" w:rsidP="006E2346">
            <w:pPr>
              <w:numPr>
                <w:ilvl w:val="0"/>
                <w:numId w:val="3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электроэнергии</w:t>
            </w:r>
            <w:proofErr w:type="spellEnd"/>
          </w:p>
        </w:tc>
      </w:tr>
      <w:tr w:rsidR="006E2346" w:rsidRPr="00F40B00" w14:paraId="47964807" w14:textId="77777777" w:rsidTr="006E2346">
        <w:trPr>
          <w:trHeight w:val="855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AB9FB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Наличие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вспомогательных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помещений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172D8450" w14:textId="77777777" w:rsidR="006E2346" w:rsidRPr="00F40B00" w:rsidRDefault="006E2346" w:rsidP="006E2346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сантехнический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узел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                </w:t>
            </w:r>
          </w:p>
          <w:p w14:paraId="4839B865" w14:textId="77777777" w:rsidR="006E2346" w:rsidRPr="00F40B00" w:rsidRDefault="006E2346" w:rsidP="006E2346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душевая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                                       </w:t>
            </w:r>
          </w:p>
          <w:p w14:paraId="6963D188" w14:textId="77777777" w:rsidR="006E2346" w:rsidRPr="00F40B00" w:rsidRDefault="006E2346" w:rsidP="006E2346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комната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оператора</w:t>
            </w:r>
            <w:proofErr w:type="spellEnd"/>
          </w:p>
          <w:p w14:paraId="356A3C41" w14:textId="77777777" w:rsidR="006E2346" w:rsidRPr="00F40B00" w:rsidRDefault="006E2346" w:rsidP="006E2346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комната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приема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пищи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            </w:t>
            </w:r>
          </w:p>
        </w:tc>
      </w:tr>
      <w:tr w:rsidR="006E2346" w:rsidRPr="00F40B00" w14:paraId="013C55FE" w14:textId="77777777" w:rsidTr="006E2346">
        <w:trPr>
          <w:trHeight w:val="1131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61A25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Система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топливоподачи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6135E2F8" w14:textId="77777777" w:rsidR="006E2346" w:rsidRPr="00F40B00" w:rsidRDefault="006E2346" w:rsidP="006E2346">
            <w:pPr>
              <w:numPr>
                <w:ilvl w:val="0"/>
                <w:numId w:val="3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скребковый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транспортер</w:t>
            </w:r>
            <w:proofErr w:type="spellEnd"/>
          </w:p>
          <w:p w14:paraId="6B5122BA" w14:textId="77777777" w:rsidR="006E2346" w:rsidRPr="00F40B00" w:rsidRDefault="006E2346" w:rsidP="006E2346">
            <w:pPr>
              <w:numPr>
                <w:ilvl w:val="0"/>
                <w:numId w:val="3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СКИПовый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подъемник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</w:p>
          <w:p w14:paraId="22AE2339" w14:textId="77777777" w:rsidR="006E2346" w:rsidRPr="00F40B00" w:rsidRDefault="006E2346" w:rsidP="006E2346">
            <w:pPr>
              <w:numPr>
                <w:ilvl w:val="0"/>
                <w:numId w:val="3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B00">
              <w:rPr>
                <w:rFonts w:asciiTheme="minorHAnsi" w:hAnsiTheme="minorHAnsi" w:cstheme="minorHAnsi"/>
              </w:rPr>
              <w:t xml:space="preserve">с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дробилкой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угля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</w:p>
          <w:p w14:paraId="0D89F9AF" w14:textId="77777777" w:rsidR="006E2346" w:rsidRPr="00F40B00" w:rsidRDefault="006E2346" w:rsidP="006E2346">
            <w:pPr>
              <w:numPr>
                <w:ilvl w:val="0"/>
                <w:numId w:val="3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без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дробилки</w:t>
            </w:r>
            <w:proofErr w:type="spellEnd"/>
          </w:p>
        </w:tc>
      </w:tr>
      <w:tr w:rsidR="006E2346" w:rsidRPr="00F40B00" w14:paraId="5F91A8F5" w14:textId="77777777" w:rsidTr="006E2346">
        <w:trPr>
          <w:trHeight w:val="887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B9338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Система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шлакозолоудаления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710B89AF" w14:textId="77777777" w:rsidR="006E2346" w:rsidRPr="00F40B00" w:rsidRDefault="006E2346" w:rsidP="006E2346">
            <w:pPr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транспортер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в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отвалом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</w:t>
            </w:r>
          </w:p>
          <w:p w14:paraId="62ADE8B5" w14:textId="77777777" w:rsidR="006E2346" w:rsidRPr="00F40B00" w:rsidRDefault="006E2346" w:rsidP="006E2346">
            <w:pPr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транспортер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с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бункером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шлакосборником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        </w:t>
            </w:r>
          </w:p>
          <w:p w14:paraId="44C54916" w14:textId="77777777" w:rsidR="006E2346" w:rsidRPr="00F40B00" w:rsidRDefault="006E2346" w:rsidP="006E2346">
            <w:pPr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золоуловители</w:t>
            </w:r>
            <w:proofErr w:type="spellEnd"/>
          </w:p>
        </w:tc>
      </w:tr>
      <w:tr w:rsidR="006E2346" w:rsidRPr="00F40B00" w14:paraId="789724B0" w14:textId="77777777" w:rsidTr="006E2346">
        <w:trPr>
          <w:trHeight w:val="372"/>
        </w:trPr>
        <w:tc>
          <w:tcPr>
            <w:tcW w:w="2706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14:paraId="720BA248" w14:textId="77777777" w:rsidR="006E2346" w:rsidRPr="00F40B00" w:rsidRDefault="006E2346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Климатические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условия</w:t>
            </w:r>
            <w:proofErr w:type="spellEnd"/>
          </w:p>
        </w:tc>
        <w:tc>
          <w:tcPr>
            <w:tcW w:w="765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5D97D8" w14:textId="77777777" w:rsidR="006E2346" w:rsidRPr="00F40B00" w:rsidRDefault="006E2346" w:rsidP="006E2346">
            <w:pPr>
              <w:numPr>
                <w:ilvl w:val="0"/>
                <w:numId w:val="3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F40B00">
              <w:rPr>
                <w:rFonts w:asciiTheme="minorHAnsi" w:hAnsiTheme="minorHAnsi" w:cstheme="minorHAnsi"/>
              </w:rPr>
              <w:t>регион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поставки</w:t>
            </w:r>
            <w:proofErr w:type="spellEnd"/>
            <w:r w:rsidRPr="00F40B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F40B00">
              <w:rPr>
                <w:rFonts w:asciiTheme="minorHAnsi" w:hAnsiTheme="minorHAnsi" w:cstheme="minorHAnsi"/>
              </w:rPr>
              <w:t>котельной</w:t>
            </w:r>
            <w:proofErr w:type="spellEnd"/>
          </w:p>
        </w:tc>
      </w:tr>
    </w:tbl>
    <w:p w14:paraId="5967715E" w14:textId="77777777" w:rsidR="006E2346" w:rsidRPr="00F40B00" w:rsidRDefault="006E2346" w:rsidP="006E2346">
      <w:pPr>
        <w:rPr>
          <w:rFonts w:asciiTheme="minorHAnsi" w:hAnsiTheme="minorHAnsi" w:cstheme="minorHAnsi"/>
        </w:rPr>
      </w:pPr>
    </w:p>
    <w:p w14:paraId="7074FFAF" w14:textId="77777777" w:rsidR="006E2346" w:rsidRPr="00F40B00" w:rsidRDefault="006E2346" w:rsidP="006E2346">
      <w:pPr>
        <w:rPr>
          <w:rFonts w:asciiTheme="minorHAnsi" w:hAnsiTheme="minorHAnsi" w:cstheme="minorHAnsi"/>
          <w:b/>
          <w:lang w:val="ru-RU"/>
        </w:rPr>
      </w:pPr>
      <w:proofErr w:type="spellStart"/>
      <w:r w:rsidRPr="00F40B00">
        <w:rPr>
          <w:rFonts w:asciiTheme="minorHAnsi" w:hAnsiTheme="minorHAnsi" w:cstheme="minorHAnsi"/>
          <w:b/>
        </w:rPr>
        <w:t>Дополнительные</w:t>
      </w:r>
      <w:proofErr w:type="spellEnd"/>
      <w:r w:rsidRPr="00F40B00">
        <w:rPr>
          <w:rFonts w:asciiTheme="minorHAnsi" w:hAnsiTheme="minorHAnsi" w:cstheme="minorHAnsi"/>
          <w:b/>
        </w:rPr>
        <w:t xml:space="preserve"> </w:t>
      </w:r>
      <w:proofErr w:type="spellStart"/>
      <w:r w:rsidRPr="00F40B00">
        <w:rPr>
          <w:rFonts w:asciiTheme="minorHAnsi" w:hAnsiTheme="minorHAnsi" w:cstheme="minorHAnsi"/>
          <w:b/>
        </w:rPr>
        <w:t>условия</w:t>
      </w:r>
      <w:proofErr w:type="spellEnd"/>
      <w:r w:rsidRPr="00F40B00">
        <w:rPr>
          <w:rFonts w:asciiTheme="minorHAnsi" w:hAnsiTheme="minorHAnsi" w:cstheme="minorHAnsi"/>
          <w:b/>
        </w:rPr>
        <w:t>:</w:t>
      </w:r>
      <w:r w:rsidRPr="00F40B00">
        <w:rPr>
          <w:rFonts w:asciiTheme="minorHAnsi" w:hAnsiTheme="minorHAnsi" w:cstheme="minorHAnsi"/>
          <w:b/>
          <w:lang w:val="ru-RU"/>
        </w:rPr>
        <w:t xml:space="preserve"> _________________</w:t>
      </w:r>
    </w:p>
    <w:p w14:paraId="5381C2ED" w14:textId="77777777" w:rsidR="006E2346" w:rsidRPr="00F40B00" w:rsidRDefault="006E2346" w:rsidP="006E2346">
      <w:pPr>
        <w:rPr>
          <w:rFonts w:asciiTheme="minorHAnsi" w:hAnsiTheme="minorHAnsi" w:cstheme="minorHAnsi"/>
          <w:b/>
          <w:lang w:val="ru-RU"/>
        </w:rPr>
      </w:pPr>
    </w:p>
    <w:p w14:paraId="341FDCBC" w14:textId="77777777" w:rsidR="006E2346" w:rsidRPr="00F40B00" w:rsidRDefault="006E2346" w:rsidP="006E2346">
      <w:pPr>
        <w:rPr>
          <w:rFonts w:asciiTheme="minorHAnsi" w:hAnsiTheme="minorHAnsi" w:cstheme="minorHAnsi"/>
          <w:b/>
          <w:lang w:val="ru-RU"/>
        </w:rPr>
      </w:pPr>
    </w:p>
    <w:p w14:paraId="4563DB95" w14:textId="77777777" w:rsidR="006E2346" w:rsidRPr="00F40B00" w:rsidRDefault="006E2346" w:rsidP="006E2346">
      <w:pPr>
        <w:spacing w:line="360" w:lineRule="auto"/>
        <w:jc w:val="both"/>
        <w:rPr>
          <w:rFonts w:asciiTheme="minorHAnsi" w:hAnsiTheme="minorHAnsi" w:cstheme="minorHAnsi"/>
          <w:b/>
        </w:rPr>
      </w:pPr>
      <w:proofErr w:type="spellStart"/>
      <w:r w:rsidRPr="00F40B00">
        <w:rPr>
          <w:rFonts w:asciiTheme="minorHAnsi" w:hAnsiTheme="minorHAnsi" w:cstheme="minorHAnsi"/>
          <w:b/>
        </w:rPr>
        <w:t>Подпись</w:t>
      </w:r>
      <w:proofErr w:type="spellEnd"/>
      <w:r w:rsidRPr="00F40B00">
        <w:rPr>
          <w:rFonts w:asciiTheme="minorHAnsi" w:hAnsiTheme="minorHAnsi" w:cstheme="minorHAnsi"/>
          <w:b/>
        </w:rPr>
        <w:t xml:space="preserve"> </w:t>
      </w:r>
      <w:proofErr w:type="spellStart"/>
      <w:r w:rsidRPr="00F40B00">
        <w:rPr>
          <w:rFonts w:asciiTheme="minorHAnsi" w:hAnsiTheme="minorHAnsi" w:cstheme="minorHAnsi"/>
          <w:b/>
        </w:rPr>
        <w:t>Заказчика</w:t>
      </w:r>
      <w:proofErr w:type="spellEnd"/>
      <w:r w:rsidRPr="00F40B00">
        <w:rPr>
          <w:rFonts w:asciiTheme="minorHAnsi" w:hAnsiTheme="minorHAnsi" w:cstheme="minorHAnsi"/>
          <w:b/>
        </w:rPr>
        <w:t>:</w:t>
      </w:r>
    </w:p>
    <w:p w14:paraId="22EBC151" w14:textId="77777777" w:rsidR="006E2346" w:rsidRPr="00F40B00" w:rsidRDefault="006E2346" w:rsidP="006E2346">
      <w:pPr>
        <w:spacing w:line="360" w:lineRule="auto"/>
        <w:jc w:val="both"/>
        <w:rPr>
          <w:rFonts w:asciiTheme="minorHAnsi" w:hAnsiTheme="minorHAnsi" w:cstheme="minorHAnsi"/>
        </w:rPr>
      </w:pPr>
      <w:r w:rsidRPr="00F40B00">
        <w:rPr>
          <w:rFonts w:asciiTheme="minorHAnsi" w:hAnsiTheme="minorHAnsi" w:cstheme="minorHAnsi"/>
        </w:rPr>
        <w:t>_______</w:t>
      </w:r>
      <w:r w:rsidRPr="00F40B00">
        <w:rPr>
          <w:rFonts w:asciiTheme="minorHAnsi" w:hAnsiTheme="minorHAnsi" w:cstheme="minorHAnsi"/>
          <w:lang w:val="ru-RU"/>
        </w:rPr>
        <w:t>__________</w:t>
      </w:r>
      <w:r w:rsidRPr="00F40B00">
        <w:rPr>
          <w:rFonts w:asciiTheme="minorHAnsi" w:hAnsiTheme="minorHAnsi" w:cstheme="minorHAnsi"/>
        </w:rPr>
        <w:t>____</w:t>
      </w:r>
      <w:r w:rsidRPr="00F40B00">
        <w:rPr>
          <w:rFonts w:asciiTheme="minorHAnsi" w:hAnsiTheme="minorHAnsi" w:cstheme="minorHAnsi"/>
          <w:lang w:val="ru-RU"/>
        </w:rPr>
        <w:t xml:space="preserve">  </w:t>
      </w:r>
      <w:r w:rsidRPr="00F40B00">
        <w:rPr>
          <w:rFonts w:asciiTheme="minorHAnsi" w:hAnsiTheme="minorHAnsi" w:cstheme="minorHAnsi"/>
        </w:rPr>
        <w:t>/_____</w:t>
      </w:r>
      <w:r w:rsidRPr="00F40B00">
        <w:rPr>
          <w:rFonts w:asciiTheme="minorHAnsi" w:hAnsiTheme="minorHAnsi" w:cstheme="minorHAnsi"/>
          <w:lang w:val="ru-RU"/>
        </w:rPr>
        <w:t>___________</w:t>
      </w:r>
      <w:r w:rsidRPr="00F40B00">
        <w:rPr>
          <w:rFonts w:asciiTheme="minorHAnsi" w:hAnsiTheme="minorHAnsi" w:cstheme="minorHAnsi"/>
        </w:rPr>
        <w:t>____</w:t>
      </w:r>
      <w:r w:rsidRPr="00F40B00">
        <w:rPr>
          <w:rFonts w:asciiTheme="minorHAnsi" w:hAnsiTheme="minorHAnsi" w:cstheme="minorHAnsi"/>
          <w:lang w:val="ru-RU"/>
        </w:rPr>
        <w:t xml:space="preserve"> </w:t>
      </w:r>
      <w:r w:rsidRPr="00F40B00">
        <w:rPr>
          <w:rFonts w:asciiTheme="minorHAnsi" w:hAnsiTheme="minorHAnsi" w:cstheme="minorHAnsi"/>
        </w:rPr>
        <w:t xml:space="preserve">/ </w:t>
      </w:r>
    </w:p>
    <w:p w14:paraId="49640044" w14:textId="77777777" w:rsidR="006E2346" w:rsidRPr="00F40B00" w:rsidRDefault="006E2346" w:rsidP="006E2346">
      <w:pPr>
        <w:rPr>
          <w:rFonts w:asciiTheme="minorHAnsi" w:hAnsiTheme="minorHAnsi" w:cstheme="minorHAnsi"/>
          <w:sz w:val="18"/>
          <w:szCs w:val="18"/>
        </w:rPr>
      </w:pPr>
      <w:bookmarkStart w:id="0" w:name="_GoBack"/>
      <w:bookmarkEnd w:id="0"/>
    </w:p>
    <w:p w14:paraId="1C6B0141" w14:textId="270D3C53" w:rsidR="006E2346" w:rsidRPr="00F40B00" w:rsidRDefault="006E2346" w:rsidP="006E2346">
      <w:pPr>
        <w:rPr>
          <w:rFonts w:asciiTheme="minorHAnsi" w:hAnsiTheme="minorHAnsi" w:cstheme="minorHAnsi"/>
          <w:color w:val="984806"/>
          <w:sz w:val="18"/>
          <w:szCs w:val="18"/>
          <w:lang w:val="ru-RU"/>
        </w:rPr>
      </w:pPr>
      <w:r w:rsidRPr="00F40B00">
        <w:rPr>
          <w:rFonts w:asciiTheme="minorHAnsi" w:hAnsiTheme="minorHAnsi" w:cstheme="minorHAnsi"/>
          <w:sz w:val="18"/>
          <w:szCs w:val="18"/>
          <w:lang w:val="ru-RU"/>
        </w:rPr>
        <w:t xml:space="preserve">Заполненный опросный лист просим отправить на электронную почту: </w:t>
      </w:r>
      <w:hyperlink r:id="rId9" w:history="1">
        <w:r w:rsidR="00F40B00">
          <w:rPr>
            <w:rStyle w:val="af1"/>
            <w:rFonts w:asciiTheme="minorHAnsi" w:hAnsiTheme="minorHAnsi" w:cstheme="minorHAnsi"/>
            <w:color w:val="984806"/>
            <w:sz w:val="18"/>
            <w:szCs w:val="18"/>
            <w:lang w:val="ru-RU"/>
          </w:rPr>
          <w:t>kotelkvr@yandex.ru</w:t>
        </w:r>
      </w:hyperlink>
    </w:p>
    <w:p w14:paraId="501BD834" w14:textId="77777777" w:rsidR="006E2346" w:rsidRPr="00F40B00" w:rsidRDefault="006E2346" w:rsidP="006E2346">
      <w:pPr>
        <w:rPr>
          <w:rFonts w:asciiTheme="minorHAnsi" w:hAnsiTheme="minorHAnsi" w:cstheme="minorHAnsi"/>
          <w:sz w:val="18"/>
          <w:szCs w:val="18"/>
          <w:lang w:val="ru-RU"/>
        </w:rPr>
      </w:pPr>
    </w:p>
    <w:p w14:paraId="7EA64086" w14:textId="56F6E833" w:rsidR="00DA0FC8" w:rsidRPr="00534989" w:rsidRDefault="00DA0FC8" w:rsidP="00AE62D6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auto"/>
          <w:kern w:val="0"/>
          <w:sz w:val="28"/>
          <w:szCs w:val="28"/>
          <w:u w:val="single"/>
          <w:lang w:val="ru-RU" w:eastAsia="ru-RU"/>
        </w:rPr>
      </w:pPr>
    </w:p>
    <w:sectPr w:rsidR="00DA0FC8" w:rsidRPr="00534989" w:rsidSect="00B00B47">
      <w:headerReference w:type="default" r:id="rId10"/>
      <w:footerReference w:type="default" r:id="rId11"/>
      <w:headerReference w:type="first" r:id="rId12"/>
      <w:footerReference w:type="first" r:id="rId13"/>
      <w:pgSz w:w="11907" w:h="16839"/>
      <w:pgMar w:top="1960" w:right="567" w:bottom="1077" w:left="851" w:header="11" w:footer="8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3DA10" w14:textId="77777777" w:rsidR="00031CC3" w:rsidRDefault="00031CC3">
      <w:r>
        <w:separator/>
      </w:r>
    </w:p>
  </w:endnote>
  <w:endnote w:type="continuationSeparator" w:id="0">
    <w:p w14:paraId="02DBFA18" w14:textId="77777777" w:rsidR="00031CC3" w:rsidRDefault="0003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6E2B1" w14:textId="77777777" w:rsidR="00740C16" w:rsidRPr="0010773F" w:rsidRDefault="00C57E8E" w:rsidP="007573FE">
    <w:pPr>
      <w:pStyle w:val="a4"/>
      <w:tabs>
        <w:tab w:val="clear" w:pos="4320"/>
        <w:tab w:val="clear" w:pos="8640"/>
        <w:tab w:val="center" w:pos="5102"/>
      </w:tabs>
      <w:rPr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05CE589E" wp14:editId="582A4BD6">
          <wp:simplePos x="0" y="0"/>
          <wp:positionH relativeFrom="column">
            <wp:posOffset>-342265</wp:posOffset>
          </wp:positionH>
          <wp:positionV relativeFrom="paragraph">
            <wp:posOffset>10795</wp:posOffset>
          </wp:positionV>
          <wp:extent cx="7157085" cy="638810"/>
          <wp:effectExtent l="19050" t="0" r="5715" b="0"/>
          <wp:wrapNone/>
          <wp:docPr id="22" name="Рисунок 22" descr="Низ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Низ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7085" cy="638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573FE">
      <w:rPr>
        <w:lang w:val="ru-RU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61695" w14:textId="77777777" w:rsidR="004175FA" w:rsidRPr="002465C5" w:rsidRDefault="00C57E8E" w:rsidP="002465C5">
    <w:pPr>
      <w:pStyle w:val="a4"/>
    </w:pPr>
    <w:r>
      <w:rPr>
        <w:noProof/>
        <w:lang w:val="ru-RU" w:eastAsia="ru-RU"/>
      </w:rPr>
      <w:drawing>
        <wp:anchor distT="0" distB="0" distL="114300" distR="114300" simplePos="0" relativeHeight="251658752" behindDoc="1" locked="0" layoutInCell="1" allowOverlap="1" wp14:anchorId="289342A9" wp14:editId="34711B3F">
          <wp:simplePos x="0" y="0"/>
          <wp:positionH relativeFrom="column">
            <wp:posOffset>-342265</wp:posOffset>
          </wp:positionH>
          <wp:positionV relativeFrom="paragraph">
            <wp:posOffset>10795</wp:posOffset>
          </wp:positionV>
          <wp:extent cx="7157085" cy="638810"/>
          <wp:effectExtent l="19050" t="0" r="5715" b="0"/>
          <wp:wrapNone/>
          <wp:docPr id="21" name="Рисунок 21" descr="Низ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Низ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7085" cy="638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32DCEF" w14:textId="77777777" w:rsidR="00031CC3" w:rsidRDefault="00031CC3">
      <w:r>
        <w:separator/>
      </w:r>
    </w:p>
  </w:footnote>
  <w:footnote w:type="continuationSeparator" w:id="0">
    <w:p w14:paraId="085F7576" w14:textId="77777777" w:rsidR="00031CC3" w:rsidRDefault="00031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83B56" w14:textId="77777777" w:rsidR="00020D32" w:rsidRDefault="00AE62D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24F63C5" wp14:editId="3AB3263A">
              <wp:simplePos x="0" y="0"/>
              <wp:positionH relativeFrom="column">
                <wp:posOffset>-629285</wp:posOffset>
              </wp:positionH>
              <wp:positionV relativeFrom="paragraph">
                <wp:posOffset>-54610</wp:posOffset>
              </wp:positionV>
              <wp:extent cx="7748270" cy="4311650"/>
              <wp:effectExtent l="0" t="0" r="0" b="3175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8270" cy="431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B8CDE" w14:textId="77777777" w:rsidR="00020D32" w:rsidRPr="00020D32" w:rsidRDefault="00C57E8E" w:rsidP="00020D32">
                          <w:pPr>
                            <w:spacing w:after="0"/>
                          </w:pPr>
                          <w:r>
                            <w:rPr>
                              <w:noProof/>
                              <w:lang w:val="ru-RU" w:eastAsia="ru-RU"/>
                            </w:rPr>
                            <w:drawing>
                              <wp:inline distT="0" distB="0" distL="0" distR="0" wp14:anchorId="48104E03" wp14:editId="348DA5DA">
                                <wp:extent cx="7593330" cy="4023360"/>
                                <wp:effectExtent l="19050" t="0" r="7620" b="0"/>
                                <wp:docPr id="2" name="Рисунок 2" descr="Бланк-Corel-10---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Бланк-Corel-10---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3330" cy="4023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4F63C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49.55pt;margin-top:-4.3pt;width:610.1pt;height:339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" filled="f" stroked="f">
              <v:textbox>
                <w:txbxContent>
                  <w:p w14:paraId="692B8CDE" w14:textId="77777777" w:rsidR="00020D32" w:rsidRPr="00020D32" w:rsidRDefault="00C57E8E" w:rsidP="00020D32">
                    <w:pPr>
                      <w:spacing w:after="0"/>
                    </w:pPr>
                    <w:r>
                      <w:rPr>
                        <w:noProof/>
                        <w:lang w:val="ru-RU" w:eastAsia="ru-RU"/>
                      </w:rPr>
                      <w:drawing>
                        <wp:inline distT="0" distB="0" distL="0" distR="0" wp14:anchorId="48104E03" wp14:editId="348DA5DA">
                          <wp:extent cx="7593330" cy="4023360"/>
                          <wp:effectExtent l="19050" t="0" r="7620" b="0"/>
                          <wp:docPr id="2" name="Рисунок 2" descr="Бланк-Corel-10---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Бланк-Corel-10---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3330" cy="4023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137E2" w14:textId="77777777" w:rsidR="004175FA" w:rsidRDefault="00AE62D6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AC318C" wp14:editId="0DF5BBC7">
              <wp:simplePos x="0" y="0"/>
              <wp:positionH relativeFrom="column">
                <wp:posOffset>-212090</wp:posOffset>
              </wp:positionH>
              <wp:positionV relativeFrom="paragraph">
                <wp:posOffset>1196340</wp:posOffset>
              </wp:positionV>
              <wp:extent cx="3063875" cy="859790"/>
              <wp:effectExtent l="4445" t="3175" r="0" b="3810"/>
              <wp:wrapNone/>
              <wp:docPr id="5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387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F7845" w14:textId="77777777" w:rsidR="00A91DE3" w:rsidRPr="00A43D23" w:rsidRDefault="00A91DE3" w:rsidP="00A91DE3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</w:pP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>РОССИЯ, Алтайский край, 6560</w:t>
                          </w:r>
                          <w:r w:rsidR="006A187C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>38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 xml:space="preserve">, г. Барнаул </w:t>
                          </w:r>
                        </w:p>
                        <w:p w14:paraId="4BF5B20D" w14:textId="77777777" w:rsidR="00A91DE3" w:rsidRPr="00A43D23" w:rsidRDefault="00A91DE3" w:rsidP="00A91DE3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</w:pP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 xml:space="preserve">ул. </w:t>
                          </w:r>
                          <w:r w:rsidR="006A187C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>Кирова, д.47</w:t>
                          </w:r>
                        </w:p>
                        <w:p w14:paraId="2BBC8566" w14:textId="77777777" w:rsidR="00A91DE3" w:rsidRPr="00A43D23" w:rsidRDefault="00A91DE3" w:rsidP="00A91DE3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</w:pP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 xml:space="preserve">тел: (3852) 250-436 </w:t>
                          </w:r>
                        </w:p>
                        <w:p w14:paraId="7A566A60" w14:textId="77777777" w:rsidR="00A91DE3" w:rsidRPr="00A43D23" w:rsidRDefault="00A91DE3" w:rsidP="00A91DE3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</w:pP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 xml:space="preserve">тел/факс: (3852) </w:t>
                          </w:r>
                          <w:r w:rsidR="006A187C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>593-370</w:t>
                          </w:r>
                        </w:p>
                        <w:p w14:paraId="603BDA49" w14:textId="77777777" w:rsidR="00A91DE3" w:rsidRPr="00A43D23" w:rsidRDefault="00A91DE3" w:rsidP="00A91DE3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</w:pP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</w:rPr>
                            <w:t>e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>-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</w:rPr>
                            <w:t>mail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 xml:space="preserve">: 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</w:rPr>
                            <w:t>spicom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>@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</w:rPr>
                            <w:t>yandex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</w:rPr>
                            <w:t>ru</w:t>
                          </w:r>
                        </w:p>
                        <w:p w14:paraId="733214A2" w14:textId="77777777" w:rsidR="00A91DE3" w:rsidRPr="00A43D23" w:rsidRDefault="00A91DE3" w:rsidP="00A91DE3">
                          <w:pPr>
                            <w:spacing w:after="0" w:line="240" w:lineRule="auto"/>
                            <w:jc w:val="right"/>
                            <w:rPr>
                              <w:rFonts w:ascii="Verdana" w:hAnsi="Verdana" w:cs="Tahoma"/>
                              <w:sz w:val="16"/>
                              <w:szCs w:val="16"/>
                            </w:rPr>
                          </w:pPr>
                          <w:r w:rsidRPr="00A43D23">
                            <w:rPr>
                              <w:rFonts w:ascii="Verdana" w:hAnsi="Verdana" w:cs="Tahoma"/>
                              <w:sz w:val="16"/>
                              <w:szCs w:val="16"/>
                            </w:rPr>
                            <w:t>web: www.toolcom.ru</w:t>
                          </w:r>
                        </w:p>
                        <w:p w14:paraId="634E7D31" w14:textId="77777777" w:rsidR="00A91DE3" w:rsidRDefault="00A91DE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AC318C" id="Rectangle 18" o:spid="_x0000_s1028" style="position:absolute;margin-left:-16.7pt;margin-top:94.2pt;width:241.25pt;height:6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" filled="f" stroked="f">
              <v:textbox>
                <w:txbxContent>
                  <w:p w14:paraId="063F7845" w14:textId="77777777" w:rsidR="00A91DE3" w:rsidRPr="00A43D23" w:rsidRDefault="00A91DE3" w:rsidP="00A91DE3">
                    <w:pPr>
                      <w:spacing w:after="0" w:line="240" w:lineRule="auto"/>
                      <w:jc w:val="right"/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</w:pP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>РОССИЯ, Алтайский край, 6560</w:t>
                    </w:r>
                    <w:r w:rsidR="006A187C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>38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 xml:space="preserve">, г. Барнаул </w:t>
                    </w:r>
                  </w:p>
                  <w:p w14:paraId="4BF5B20D" w14:textId="77777777" w:rsidR="00A91DE3" w:rsidRPr="00A43D23" w:rsidRDefault="00A91DE3" w:rsidP="00A91DE3">
                    <w:pPr>
                      <w:spacing w:after="0" w:line="240" w:lineRule="auto"/>
                      <w:jc w:val="right"/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</w:pP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 xml:space="preserve">ул. </w:t>
                    </w:r>
                    <w:r w:rsidR="006A187C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>Кирова, д.47</w:t>
                    </w:r>
                  </w:p>
                  <w:p w14:paraId="2BBC8566" w14:textId="77777777" w:rsidR="00A91DE3" w:rsidRPr="00A43D23" w:rsidRDefault="00A91DE3" w:rsidP="00A91DE3">
                    <w:pPr>
                      <w:spacing w:after="0" w:line="240" w:lineRule="auto"/>
                      <w:jc w:val="right"/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</w:pP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 xml:space="preserve">тел: (3852) 250-436 </w:t>
                    </w:r>
                  </w:p>
                  <w:p w14:paraId="7A566A60" w14:textId="77777777" w:rsidR="00A91DE3" w:rsidRPr="00A43D23" w:rsidRDefault="00A91DE3" w:rsidP="00A91DE3">
                    <w:pPr>
                      <w:spacing w:after="0" w:line="240" w:lineRule="auto"/>
                      <w:jc w:val="right"/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</w:pP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 xml:space="preserve">тел/факс: (3852) </w:t>
                    </w:r>
                    <w:r w:rsidR="006A187C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>593-370</w:t>
                    </w:r>
                  </w:p>
                  <w:p w14:paraId="603BDA49" w14:textId="77777777" w:rsidR="00A91DE3" w:rsidRPr="00A43D23" w:rsidRDefault="00A91DE3" w:rsidP="00A91DE3">
                    <w:pPr>
                      <w:spacing w:after="0" w:line="240" w:lineRule="auto"/>
                      <w:jc w:val="right"/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</w:pPr>
                    <w:r w:rsidRPr="00A43D23">
                      <w:rPr>
                        <w:rFonts w:ascii="Verdana" w:hAnsi="Verdana" w:cs="Tahoma"/>
                        <w:sz w:val="16"/>
                        <w:szCs w:val="16"/>
                      </w:rPr>
                      <w:t>e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>-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</w:rPr>
                      <w:t>mail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 xml:space="preserve">: 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</w:rPr>
                      <w:t>spicom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>@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</w:rPr>
                      <w:t>yandex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Pr="00A43D23">
                      <w:rPr>
                        <w:rFonts w:ascii="Verdana" w:hAnsi="Verdana" w:cs="Tahoma"/>
                        <w:sz w:val="16"/>
                        <w:szCs w:val="16"/>
                      </w:rPr>
                      <w:t>ru</w:t>
                    </w:r>
                  </w:p>
                  <w:p w14:paraId="733214A2" w14:textId="77777777" w:rsidR="00A91DE3" w:rsidRPr="00A43D23" w:rsidRDefault="00A91DE3" w:rsidP="00A91DE3">
                    <w:pPr>
                      <w:spacing w:after="0" w:line="240" w:lineRule="auto"/>
                      <w:jc w:val="right"/>
                      <w:rPr>
                        <w:rFonts w:ascii="Verdana" w:hAnsi="Verdana" w:cs="Tahoma"/>
                        <w:sz w:val="16"/>
                        <w:szCs w:val="16"/>
                      </w:rPr>
                    </w:pPr>
                    <w:r w:rsidRPr="00A43D23">
                      <w:rPr>
                        <w:rFonts w:ascii="Verdana" w:hAnsi="Verdana" w:cs="Tahoma"/>
                        <w:sz w:val="16"/>
                        <w:szCs w:val="16"/>
                      </w:rPr>
                      <w:t>web: www.toolcom.ru</w:t>
                    </w:r>
                  </w:p>
                  <w:p w14:paraId="634E7D31" w14:textId="77777777" w:rsidR="00A91DE3" w:rsidRDefault="00A91DE3"/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 wp14:anchorId="273174B2" wp14:editId="2F569B5E">
              <wp:simplePos x="0" y="0"/>
              <wp:positionH relativeFrom="page">
                <wp:posOffset>-38735</wp:posOffset>
              </wp:positionH>
              <wp:positionV relativeFrom="page">
                <wp:posOffset>-36195</wp:posOffset>
              </wp:positionV>
              <wp:extent cx="7633335" cy="4227195"/>
              <wp:effectExtent l="0" t="1905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7633335" cy="4227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FBE4AD6" w14:textId="77777777" w:rsidR="004175FA" w:rsidRPr="00A43D23" w:rsidRDefault="00C57E8E" w:rsidP="00A43D23">
                          <w:r>
                            <w:rPr>
                              <w:noProof/>
                              <w:lang w:val="ru-RU" w:eastAsia="ru-RU"/>
                            </w:rPr>
                            <w:drawing>
                              <wp:inline distT="0" distB="0" distL="0" distR="0" wp14:anchorId="39207117" wp14:editId="2C9F517A">
                                <wp:extent cx="7593330" cy="4023360"/>
                                <wp:effectExtent l="19050" t="0" r="7620" b="0"/>
                                <wp:docPr id="4" name="Рисунок 4" descr="Бланк-Corel-10---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Бланк-Corel-10---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3330" cy="4023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3174B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3.05pt;margin-top:-2.85pt;width:601.05pt;height:332.8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" filled="f" stroked="f" strokeweight="0" insetpen="t">
              <o:lock v:ext="edit" shapetype="t"/>
              <v:textbox style="mso-fit-shape-to-text:t" inset="2.85pt,2.85pt,2.85pt,2.85pt">
                <w:txbxContent>
                  <w:p w14:paraId="1FBE4AD6" w14:textId="77777777" w:rsidR="004175FA" w:rsidRPr="00A43D23" w:rsidRDefault="00C57E8E" w:rsidP="00A43D23">
                    <w:r>
                      <w:rPr>
                        <w:noProof/>
                        <w:lang w:val="ru-RU" w:eastAsia="ru-RU"/>
                      </w:rPr>
                      <w:drawing>
                        <wp:inline distT="0" distB="0" distL="0" distR="0" wp14:anchorId="39207117" wp14:editId="2C9F517A">
                          <wp:extent cx="7593330" cy="4023360"/>
                          <wp:effectExtent l="19050" t="0" r="7620" b="0"/>
                          <wp:docPr id="4" name="Рисунок 4" descr="Бланк-Corel-10---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Бланк-Corel-10---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3330" cy="4023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12756D9"/>
    <w:multiLevelType w:val="hybridMultilevel"/>
    <w:tmpl w:val="239EF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564C4"/>
    <w:multiLevelType w:val="hybridMultilevel"/>
    <w:tmpl w:val="0EC86400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428FB"/>
    <w:multiLevelType w:val="hybridMultilevel"/>
    <w:tmpl w:val="999C6746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91F90"/>
    <w:multiLevelType w:val="hybridMultilevel"/>
    <w:tmpl w:val="51D6D5C8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50EFE"/>
    <w:multiLevelType w:val="hybridMultilevel"/>
    <w:tmpl w:val="CC428148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66F86"/>
    <w:multiLevelType w:val="hybridMultilevel"/>
    <w:tmpl w:val="5AE8F412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16D72"/>
    <w:multiLevelType w:val="hybridMultilevel"/>
    <w:tmpl w:val="81365474"/>
    <w:lvl w:ilvl="0" w:tplc="2C1820F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6B95B45"/>
    <w:multiLevelType w:val="hybridMultilevel"/>
    <w:tmpl w:val="5FDE2A84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21CFD"/>
    <w:multiLevelType w:val="hybridMultilevel"/>
    <w:tmpl w:val="82C8B44E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F608A"/>
    <w:multiLevelType w:val="hybridMultilevel"/>
    <w:tmpl w:val="9AB6A77C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623AE5"/>
    <w:multiLevelType w:val="hybridMultilevel"/>
    <w:tmpl w:val="330A6E86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2377B"/>
    <w:multiLevelType w:val="hybridMultilevel"/>
    <w:tmpl w:val="154A09F8"/>
    <w:lvl w:ilvl="0" w:tplc="C5C6E54E">
      <w:start w:val="1"/>
      <w:numFmt w:val="decimal"/>
      <w:pStyle w:val="11pt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C945DF9"/>
    <w:multiLevelType w:val="hybridMultilevel"/>
    <w:tmpl w:val="D3284AF4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2D6430"/>
    <w:multiLevelType w:val="hybridMultilevel"/>
    <w:tmpl w:val="E2D82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26301E"/>
    <w:multiLevelType w:val="hybridMultilevel"/>
    <w:tmpl w:val="455648C8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3F4D01"/>
    <w:multiLevelType w:val="hybridMultilevel"/>
    <w:tmpl w:val="C6FA1F24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BE642F"/>
    <w:multiLevelType w:val="hybridMultilevel"/>
    <w:tmpl w:val="42B45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A760E"/>
    <w:multiLevelType w:val="hybridMultilevel"/>
    <w:tmpl w:val="8B9ECA00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4034AD"/>
    <w:multiLevelType w:val="hybridMultilevel"/>
    <w:tmpl w:val="0826F106"/>
    <w:lvl w:ilvl="0" w:tplc="E09081DC">
      <w:numFmt w:val="bullet"/>
      <w:lvlText w:val=""/>
      <w:lvlJc w:val="left"/>
      <w:pPr>
        <w:ind w:left="303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"/>
  </w:num>
  <w:num w:numId="4">
    <w:abstractNumId w:val="0"/>
  </w:num>
  <w:num w:numId="5">
    <w:abstractNumId w:val="10"/>
  </w:num>
  <w:num w:numId="6">
    <w:abstractNumId w:val="15"/>
  </w:num>
  <w:num w:numId="7">
    <w:abstractNumId w:val="18"/>
  </w:num>
  <w:num w:numId="8">
    <w:abstractNumId w:val="8"/>
  </w:num>
  <w:num w:numId="9">
    <w:abstractNumId w:val="2"/>
  </w:num>
  <w:num w:numId="10">
    <w:abstractNumId w:val="5"/>
  </w:num>
  <w:num w:numId="11">
    <w:abstractNumId w:val="13"/>
  </w:num>
  <w:num w:numId="12">
    <w:abstractNumId w:val="16"/>
  </w:num>
  <w:num w:numId="13">
    <w:abstractNumId w:val="3"/>
  </w:num>
  <w:num w:numId="14">
    <w:abstractNumId w:val="4"/>
  </w:num>
  <w:num w:numId="15">
    <w:abstractNumId w:val="6"/>
  </w:num>
  <w:num w:numId="16">
    <w:abstractNumId w:val="9"/>
  </w:num>
  <w:num w:numId="17">
    <w:abstractNumId w:val="19"/>
  </w:num>
  <w:num w:numId="18">
    <w:abstractNumId w:val="11"/>
  </w:num>
  <w:num w:numId="19">
    <w:abstractNumId w:val="14"/>
  </w:num>
  <w:num w:numId="20">
    <w:abstractNumId w:val="7"/>
  </w:num>
  <w:num w:numId="21">
    <w:abstractNumId w:val="10"/>
  </w:num>
  <w:num w:numId="22">
    <w:abstractNumId w:val="15"/>
  </w:num>
  <w:num w:numId="23">
    <w:abstractNumId w:val="18"/>
  </w:num>
  <w:num w:numId="24">
    <w:abstractNumId w:val="8"/>
  </w:num>
  <w:num w:numId="25">
    <w:abstractNumId w:val="2"/>
  </w:num>
  <w:num w:numId="26">
    <w:abstractNumId w:val="5"/>
  </w:num>
  <w:num w:numId="27">
    <w:abstractNumId w:val="13"/>
  </w:num>
  <w:num w:numId="28">
    <w:abstractNumId w:val="16"/>
  </w:num>
  <w:num w:numId="29">
    <w:abstractNumId w:val="3"/>
  </w:num>
  <w:num w:numId="30">
    <w:abstractNumId w:val="4"/>
  </w:num>
  <w:num w:numId="31">
    <w:abstractNumId w:val="6"/>
  </w:num>
  <w:num w:numId="32">
    <w:abstractNumId w:val="9"/>
  </w:num>
  <w:num w:numId="33">
    <w:abstractNumId w:val="19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  <v:textbox style="mso-fit-shape-to-text:t"/>
      <o:colormru v:ext="edit" colors="#fc0,#f90,#6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5C5"/>
    <w:rsid w:val="00020D32"/>
    <w:rsid w:val="00031CC3"/>
    <w:rsid w:val="000424D1"/>
    <w:rsid w:val="00062921"/>
    <w:rsid w:val="00064CF8"/>
    <w:rsid w:val="00083D89"/>
    <w:rsid w:val="000B0D8E"/>
    <w:rsid w:val="000B2E8F"/>
    <w:rsid w:val="000C13FE"/>
    <w:rsid w:val="0010773F"/>
    <w:rsid w:val="00112CF6"/>
    <w:rsid w:val="00146B7F"/>
    <w:rsid w:val="00174ABE"/>
    <w:rsid w:val="00177B11"/>
    <w:rsid w:val="001A115A"/>
    <w:rsid w:val="001A3C00"/>
    <w:rsid w:val="001B21D6"/>
    <w:rsid w:val="002465C5"/>
    <w:rsid w:val="00262CC3"/>
    <w:rsid w:val="002A7099"/>
    <w:rsid w:val="00312E4F"/>
    <w:rsid w:val="00363494"/>
    <w:rsid w:val="00365719"/>
    <w:rsid w:val="00391B4E"/>
    <w:rsid w:val="003965F8"/>
    <w:rsid w:val="003A6FB4"/>
    <w:rsid w:val="003C275E"/>
    <w:rsid w:val="003C4173"/>
    <w:rsid w:val="003D3DBF"/>
    <w:rsid w:val="003E5BB2"/>
    <w:rsid w:val="003E6A03"/>
    <w:rsid w:val="00406CF1"/>
    <w:rsid w:val="004175FA"/>
    <w:rsid w:val="00461398"/>
    <w:rsid w:val="00470DCE"/>
    <w:rsid w:val="004B3173"/>
    <w:rsid w:val="004C0025"/>
    <w:rsid w:val="004C2D97"/>
    <w:rsid w:val="005124C0"/>
    <w:rsid w:val="00534989"/>
    <w:rsid w:val="00555CB8"/>
    <w:rsid w:val="00561763"/>
    <w:rsid w:val="00584CA0"/>
    <w:rsid w:val="005B3504"/>
    <w:rsid w:val="005B5094"/>
    <w:rsid w:val="00610644"/>
    <w:rsid w:val="00614B15"/>
    <w:rsid w:val="00620426"/>
    <w:rsid w:val="00636542"/>
    <w:rsid w:val="0064664F"/>
    <w:rsid w:val="006642E6"/>
    <w:rsid w:val="00670E12"/>
    <w:rsid w:val="006717E7"/>
    <w:rsid w:val="00673E2C"/>
    <w:rsid w:val="006A187C"/>
    <w:rsid w:val="006C6831"/>
    <w:rsid w:val="006E2346"/>
    <w:rsid w:val="006E2571"/>
    <w:rsid w:val="006E6C61"/>
    <w:rsid w:val="00713A8B"/>
    <w:rsid w:val="00714419"/>
    <w:rsid w:val="00723EBA"/>
    <w:rsid w:val="00740C16"/>
    <w:rsid w:val="007573FE"/>
    <w:rsid w:val="007610BA"/>
    <w:rsid w:val="007905BE"/>
    <w:rsid w:val="00794953"/>
    <w:rsid w:val="007B2299"/>
    <w:rsid w:val="007B29CB"/>
    <w:rsid w:val="007D1A9E"/>
    <w:rsid w:val="007D6B88"/>
    <w:rsid w:val="007F3C6B"/>
    <w:rsid w:val="008340E6"/>
    <w:rsid w:val="008434C2"/>
    <w:rsid w:val="00873D86"/>
    <w:rsid w:val="008909F0"/>
    <w:rsid w:val="008955FD"/>
    <w:rsid w:val="008F1368"/>
    <w:rsid w:val="00924293"/>
    <w:rsid w:val="00925767"/>
    <w:rsid w:val="00933067"/>
    <w:rsid w:val="00940D66"/>
    <w:rsid w:val="00941EA9"/>
    <w:rsid w:val="00946AAD"/>
    <w:rsid w:val="00955E37"/>
    <w:rsid w:val="00960DD6"/>
    <w:rsid w:val="00970275"/>
    <w:rsid w:val="00993BA0"/>
    <w:rsid w:val="009B7E21"/>
    <w:rsid w:val="009D45FB"/>
    <w:rsid w:val="00A0518A"/>
    <w:rsid w:val="00A123B1"/>
    <w:rsid w:val="00A14D86"/>
    <w:rsid w:val="00A37511"/>
    <w:rsid w:val="00A43D23"/>
    <w:rsid w:val="00A46584"/>
    <w:rsid w:val="00A8183E"/>
    <w:rsid w:val="00A85C29"/>
    <w:rsid w:val="00A91DE3"/>
    <w:rsid w:val="00AA515C"/>
    <w:rsid w:val="00AE62D6"/>
    <w:rsid w:val="00B00B47"/>
    <w:rsid w:val="00B03B33"/>
    <w:rsid w:val="00B75BD1"/>
    <w:rsid w:val="00BF2DC0"/>
    <w:rsid w:val="00C412BE"/>
    <w:rsid w:val="00C57E8E"/>
    <w:rsid w:val="00C63856"/>
    <w:rsid w:val="00C639F1"/>
    <w:rsid w:val="00C82F5A"/>
    <w:rsid w:val="00CB2C21"/>
    <w:rsid w:val="00CF6DB1"/>
    <w:rsid w:val="00D01A9B"/>
    <w:rsid w:val="00D25C28"/>
    <w:rsid w:val="00D622BF"/>
    <w:rsid w:val="00D71D9F"/>
    <w:rsid w:val="00D94833"/>
    <w:rsid w:val="00DA0FC8"/>
    <w:rsid w:val="00DC198F"/>
    <w:rsid w:val="00DE1CEF"/>
    <w:rsid w:val="00E25D2C"/>
    <w:rsid w:val="00E5097A"/>
    <w:rsid w:val="00E509FF"/>
    <w:rsid w:val="00E649FC"/>
    <w:rsid w:val="00E7253B"/>
    <w:rsid w:val="00E7609F"/>
    <w:rsid w:val="00E969F7"/>
    <w:rsid w:val="00EE33EC"/>
    <w:rsid w:val="00EE51C7"/>
    <w:rsid w:val="00EE5858"/>
    <w:rsid w:val="00F40B00"/>
    <w:rsid w:val="00F61CD1"/>
    <w:rsid w:val="00F66940"/>
    <w:rsid w:val="00F7521F"/>
    <w:rsid w:val="00F820FA"/>
    <w:rsid w:val="00FB1492"/>
    <w:rsid w:val="00FB48D3"/>
    <w:rsid w:val="00FC1F84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style="mso-fit-shape-to-text:t"/>
      <o:colormru v:ext="edit" colors="#fc0,#f90,#669"/>
    </o:shapedefaults>
    <o:shapelayout v:ext="edit">
      <o:idmap v:ext="edit" data="1"/>
    </o:shapelayout>
  </w:shapeDefaults>
  <w:decimalSymbol w:val=","/>
  <w:listSeparator w:val=";"/>
  <w14:docId w14:val="2BC4E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F8"/>
    <w:pPr>
      <w:spacing w:after="180" w:line="268" w:lineRule="auto"/>
    </w:pPr>
    <w:rPr>
      <w:color w:val="000000"/>
      <w:kern w:val="28"/>
      <w:lang w:val="en-US" w:eastAsia="en-US"/>
    </w:rPr>
  </w:style>
  <w:style w:type="paragraph" w:styleId="1">
    <w:name w:val="heading 1"/>
    <w:basedOn w:val="a"/>
    <w:next w:val="a"/>
    <w:qFormat/>
    <w:rsid w:val="00064CF8"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2">
    <w:name w:val="heading 2"/>
    <w:basedOn w:val="a"/>
    <w:next w:val="a"/>
    <w:qFormat/>
    <w:rsid w:val="00064C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64C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64CF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4CF8"/>
    <w:pPr>
      <w:tabs>
        <w:tab w:val="center" w:pos="4320"/>
        <w:tab w:val="right" w:pos="8640"/>
      </w:tabs>
    </w:pPr>
    <w:rPr>
      <w:color w:val="auto"/>
    </w:rPr>
  </w:style>
  <w:style w:type="paragraph" w:styleId="a4">
    <w:name w:val="footer"/>
    <w:basedOn w:val="a"/>
    <w:rsid w:val="00064CF8"/>
    <w:pPr>
      <w:tabs>
        <w:tab w:val="center" w:pos="4320"/>
        <w:tab w:val="right" w:pos="8640"/>
      </w:tabs>
    </w:pPr>
    <w:rPr>
      <w:color w:val="auto"/>
    </w:rPr>
  </w:style>
  <w:style w:type="paragraph" w:styleId="a5">
    <w:name w:val="Closing"/>
    <w:basedOn w:val="a"/>
    <w:rsid w:val="00064CF8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a6">
    <w:name w:val="Signature"/>
    <w:basedOn w:val="a"/>
    <w:rsid w:val="00064CF8"/>
    <w:pPr>
      <w:spacing w:after="0" w:line="240" w:lineRule="auto"/>
    </w:pPr>
    <w:rPr>
      <w:color w:val="auto"/>
      <w:kern w:val="0"/>
      <w:sz w:val="24"/>
      <w:szCs w:val="24"/>
    </w:rPr>
  </w:style>
  <w:style w:type="paragraph" w:styleId="a7">
    <w:name w:val="Body Text"/>
    <w:basedOn w:val="a"/>
    <w:rsid w:val="00064CF8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a8">
    <w:name w:val="Salutation"/>
    <w:basedOn w:val="a"/>
    <w:next w:val="a"/>
    <w:rsid w:val="00064CF8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a9">
    <w:name w:val="Date"/>
    <w:basedOn w:val="a"/>
    <w:next w:val="a"/>
    <w:rsid w:val="00064CF8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aa">
    <w:name w:val="Адрес"/>
    <w:rsid w:val="00064CF8"/>
    <w:pPr>
      <w:spacing w:line="268" w:lineRule="auto"/>
      <w:jc w:val="center"/>
    </w:pPr>
    <w:rPr>
      <w:rFonts w:ascii="Arial" w:hAnsi="Arial" w:cs="Arial"/>
      <w:kern w:val="28"/>
      <w:sz w:val="16"/>
      <w:szCs w:val="16"/>
      <w:lang w:val="en-US" w:eastAsia="en-US" w:bidi="en-US"/>
    </w:rPr>
  </w:style>
  <w:style w:type="paragraph" w:customStyle="1" w:styleId="ab">
    <w:name w:val="копия:/Вложение"/>
    <w:basedOn w:val="a"/>
    <w:rsid w:val="00064CF8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  <w:lang w:bidi="en-US"/>
    </w:rPr>
  </w:style>
  <w:style w:type="paragraph" w:customStyle="1" w:styleId="ac">
    <w:name w:val="Адрес получателя"/>
    <w:basedOn w:val="a"/>
    <w:rsid w:val="00064CF8"/>
    <w:pPr>
      <w:spacing w:after="0" w:line="240" w:lineRule="auto"/>
    </w:pPr>
    <w:rPr>
      <w:color w:val="auto"/>
      <w:kern w:val="0"/>
      <w:sz w:val="24"/>
      <w:szCs w:val="24"/>
      <w:lang w:bidi="en-US"/>
    </w:rPr>
  </w:style>
  <w:style w:type="paragraph" w:customStyle="1" w:styleId="ad">
    <w:name w:val="Должность"/>
    <w:next w:val="ab"/>
    <w:rsid w:val="00064CF8"/>
    <w:pPr>
      <w:spacing w:before="120" w:after="960"/>
    </w:pPr>
    <w:rPr>
      <w:sz w:val="24"/>
      <w:szCs w:val="24"/>
      <w:lang w:val="en-US" w:eastAsia="en-US" w:bidi="en-US"/>
    </w:rPr>
  </w:style>
  <w:style w:type="paragraph" w:styleId="ae">
    <w:name w:val="Balloon Text"/>
    <w:basedOn w:val="a"/>
    <w:link w:val="af"/>
    <w:rsid w:val="00A4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A43D23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af0">
    <w:name w:val="No Spacing"/>
    <w:uiPriority w:val="1"/>
    <w:qFormat/>
    <w:rsid w:val="00A43D23"/>
    <w:rPr>
      <w:color w:val="000000"/>
      <w:kern w:val="28"/>
      <w:lang w:val="en-US" w:eastAsia="en-US"/>
    </w:rPr>
  </w:style>
  <w:style w:type="character" w:styleId="af1">
    <w:name w:val="Hyperlink"/>
    <w:rsid w:val="007B29CB"/>
    <w:rPr>
      <w:color w:val="0000FF"/>
      <w:u w:val="single"/>
    </w:rPr>
  </w:style>
  <w:style w:type="paragraph" w:styleId="af2">
    <w:name w:val="Normal (Web)"/>
    <w:aliases w:val="Обычный (Web)"/>
    <w:basedOn w:val="a"/>
    <w:uiPriority w:val="99"/>
    <w:rsid w:val="007B29CB"/>
    <w:pPr>
      <w:spacing w:before="100" w:beforeAutospacing="1" w:after="100" w:afterAutospacing="1" w:line="240" w:lineRule="auto"/>
    </w:pPr>
    <w:rPr>
      <w:color w:val="auto"/>
      <w:kern w:val="0"/>
      <w:sz w:val="24"/>
      <w:szCs w:val="24"/>
      <w:lang w:val="ru-RU" w:eastAsia="ru-RU"/>
    </w:rPr>
  </w:style>
  <w:style w:type="character" w:styleId="af3">
    <w:name w:val="Strong"/>
    <w:uiPriority w:val="22"/>
    <w:qFormat/>
    <w:rsid w:val="007B29CB"/>
    <w:rPr>
      <w:b/>
      <w:bCs/>
    </w:rPr>
  </w:style>
  <w:style w:type="paragraph" w:customStyle="1" w:styleId="11pt">
    <w:name w:val="Обычный + 11 pt"/>
    <w:aliases w:val="полужирный,по ширине"/>
    <w:basedOn w:val="a"/>
    <w:rsid w:val="007B29CB"/>
    <w:pPr>
      <w:numPr>
        <w:numId w:val="1"/>
      </w:numPr>
      <w:spacing w:after="0" w:line="240" w:lineRule="auto"/>
      <w:jc w:val="both"/>
    </w:pPr>
    <w:rPr>
      <w:b/>
      <w:color w:val="auto"/>
      <w:kern w:val="0"/>
      <w:sz w:val="22"/>
      <w:szCs w:val="22"/>
      <w:lang w:val="ru-RU" w:eastAsia="ru-RU"/>
    </w:rPr>
  </w:style>
  <w:style w:type="paragraph" w:styleId="af4">
    <w:name w:val="Title"/>
    <w:basedOn w:val="a"/>
    <w:link w:val="af5"/>
    <w:qFormat/>
    <w:rsid w:val="00262CC3"/>
    <w:pPr>
      <w:spacing w:after="0" w:line="240" w:lineRule="auto"/>
      <w:jc w:val="center"/>
    </w:pPr>
    <w:rPr>
      <w:color w:val="auto"/>
      <w:kern w:val="0"/>
      <w:sz w:val="28"/>
      <w:u w:val="single"/>
      <w:lang w:val="ru-RU" w:eastAsia="ru-RU"/>
    </w:rPr>
  </w:style>
  <w:style w:type="character" w:customStyle="1" w:styleId="af5">
    <w:name w:val="Название Знак"/>
    <w:link w:val="af4"/>
    <w:rsid w:val="00262CC3"/>
    <w:rPr>
      <w:sz w:val="28"/>
      <w:u w:val="single"/>
    </w:rPr>
  </w:style>
  <w:style w:type="character" w:customStyle="1" w:styleId="jslink">
    <w:name w:val="jslink"/>
    <w:rsid w:val="000C13FE"/>
  </w:style>
  <w:style w:type="character" w:styleId="af6">
    <w:name w:val="FollowedHyperlink"/>
    <w:rsid w:val="000C13FE"/>
    <w:rPr>
      <w:color w:val="800080"/>
      <w:u w:val="single"/>
    </w:rPr>
  </w:style>
  <w:style w:type="paragraph" w:styleId="af7">
    <w:name w:val="List Paragraph"/>
    <w:basedOn w:val="a"/>
    <w:uiPriority w:val="34"/>
    <w:qFormat/>
    <w:rsid w:val="008909F0"/>
    <w:pPr>
      <w:ind w:left="720"/>
      <w:contextualSpacing/>
    </w:pPr>
  </w:style>
  <w:style w:type="paragraph" w:customStyle="1" w:styleId="shterm">
    <w:name w:val="shterm"/>
    <w:basedOn w:val="a"/>
    <w:rsid w:val="00CF6DB1"/>
    <w:pPr>
      <w:spacing w:before="100" w:beforeAutospacing="1" w:after="100" w:afterAutospacing="1" w:line="240" w:lineRule="auto"/>
    </w:pPr>
    <w:rPr>
      <w:color w:val="auto"/>
      <w:kern w:val="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F8"/>
    <w:pPr>
      <w:spacing w:after="180" w:line="268" w:lineRule="auto"/>
    </w:pPr>
    <w:rPr>
      <w:color w:val="000000"/>
      <w:kern w:val="28"/>
      <w:lang w:val="en-US" w:eastAsia="en-US"/>
    </w:rPr>
  </w:style>
  <w:style w:type="paragraph" w:styleId="1">
    <w:name w:val="heading 1"/>
    <w:basedOn w:val="a"/>
    <w:next w:val="a"/>
    <w:qFormat/>
    <w:rsid w:val="00064CF8"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2">
    <w:name w:val="heading 2"/>
    <w:basedOn w:val="a"/>
    <w:next w:val="a"/>
    <w:qFormat/>
    <w:rsid w:val="00064C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64C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64CF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4CF8"/>
    <w:pPr>
      <w:tabs>
        <w:tab w:val="center" w:pos="4320"/>
        <w:tab w:val="right" w:pos="8640"/>
      </w:tabs>
    </w:pPr>
    <w:rPr>
      <w:color w:val="auto"/>
    </w:rPr>
  </w:style>
  <w:style w:type="paragraph" w:styleId="a4">
    <w:name w:val="footer"/>
    <w:basedOn w:val="a"/>
    <w:rsid w:val="00064CF8"/>
    <w:pPr>
      <w:tabs>
        <w:tab w:val="center" w:pos="4320"/>
        <w:tab w:val="right" w:pos="8640"/>
      </w:tabs>
    </w:pPr>
    <w:rPr>
      <w:color w:val="auto"/>
    </w:rPr>
  </w:style>
  <w:style w:type="paragraph" w:styleId="a5">
    <w:name w:val="Closing"/>
    <w:basedOn w:val="a"/>
    <w:rsid w:val="00064CF8"/>
    <w:pPr>
      <w:spacing w:after="1200" w:line="240" w:lineRule="auto"/>
    </w:pPr>
    <w:rPr>
      <w:color w:val="auto"/>
      <w:kern w:val="0"/>
      <w:sz w:val="24"/>
      <w:szCs w:val="24"/>
    </w:rPr>
  </w:style>
  <w:style w:type="paragraph" w:styleId="a6">
    <w:name w:val="Signature"/>
    <w:basedOn w:val="a"/>
    <w:rsid w:val="00064CF8"/>
    <w:pPr>
      <w:spacing w:after="0" w:line="240" w:lineRule="auto"/>
    </w:pPr>
    <w:rPr>
      <w:color w:val="auto"/>
      <w:kern w:val="0"/>
      <w:sz w:val="24"/>
      <w:szCs w:val="24"/>
    </w:rPr>
  </w:style>
  <w:style w:type="paragraph" w:styleId="a7">
    <w:name w:val="Body Text"/>
    <w:basedOn w:val="a"/>
    <w:rsid w:val="00064CF8"/>
    <w:pPr>
      <w:spacing w:after="240" w:line="240" w:lineRule="auto"/>
    </w:pPr>
    <w:rPr>
      <w:color w:val="auto"/>
      <w:kern w:val="0"/>
      <w:sz w:val="24"/>
      <w:szCs w:val="24"/>
    </w:rPr>
  </w:style>
  <w:style w:type="paragraph" w:styleId="a8">
    <w:name w:val="Salutation"/>
    <w:basedOn w:val="a"/>
    <w:next w:val="a"/>
    <w:rsid w:val="00064CF8"/>
    <w:pPr>
      <w:spacing w:before="480" w:after="240" w:line="240" w:lineRule="auto"/>
    </w:pPr>
    <w:rPr>
      <w:color w:val="auto"/>
      <w:kern w:val="0"/>
      <w:sz w:val="24"/>
      <w:szCs w:val="24"/>
    </w:rPr>
  </w:style>
  <w:style w:type="paragraph" w:styleId="a9">
    <w:name w:val="Date"/>
    <w:basedOn w:val="a"/>
    <w:next w:val="a"/>
    <w:rsid w:val="00064CF8"/>
    <w:pPr>
      <w:spacing w:before="480" w:after="480" w:line="240" w:lineRule="auto"/>
    </w:pPr>
    <w:rPr>
      <w:color w:val="auto"/>
      <w:kern w:val="0"/>
      <w:sz w:val="24"/>
      <w:szCs w:val="24"/>
    </w:rPr>
  </w:style>
  <w:style w:type="paragraph" w:customStyle="1" w:styleId="aa">
    <w:name w:val="Адрес"/>
    <w:rsid w:val="00064CF8"/>
    <w:pPr>
      <w:spacing w:line="268" w:lineRule="auto"/>
      <w:jc w:val="center"/>
    </w:pPr>
    <w:rPr>
      <w:rFonts w:ascii="Arial" w:hAnsi="Arial" w:cs="Arial"/>
      <w:kern w:val="28"/>
      <w:sz w:val="16"/>
      <w:szCs w:val="16"/>
      <w:lang w:val="en-US" w:eastAsia="en-US" w:bidi="en-US"/>
    </w:rPr>
  </w:style>
  <w:style w:type="paragraph" w:customStyle="1" w:styleId="ab">
    <w:name w:val="копия:/Вложение"/>
    <w:basedOn w:val="a"/>
    <w:rsid w:val="00064CF8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 w:val="24"/>
      <w:szCs w:val="24"/>
      <w:lang w:bidi="en-US"/>
    </w:rPr>
  </w:style>
  <w:style w:type="paragraph" w:customStyle="1" w:styleId="ac">
    <w:name w:val="Адрес получателя"/>
    <w:basedOn w:val="a"/>
    <w:rsid w:val="00064CF8"/>
    <w:pPr>
      <w:spacing w:after="0" w:line="240" w:lineRule="auto"/>
    </w:pPr>
    <w:rPr>
      <w:color w:val="auto"/>
      <w:kern w:val="0"/>
      <w:sz w:val="24"/>
      <w:szCs w:val="24"/>
      <w:lang w:bidi="en-US"/>
    </w:rPr>
  </w:style>
  <w:style w:type="paragraph" w:customStyle="1" w:styleId="ad">
    <w:name w:val="Должность"/>
    <w:next w:val="ab"/>
    <w:rsid w:val="00064CF8"/>
    <w:pPr>
      <w:spacing w:before="120" w:after="960"/>
    </w:pPr>
    <w:rPr>
      <w:sz w:val="24"/>
      <w:szCs w:val="24"/>
      <w:lang w:val="en-US" w:eastAsia="en-US" w:bidi="en-US"/>
    </w:rPr>
  </w:style>
  <w:style w:type="paragraph" w:styleId="ae">
    <w:name w:val="Balloon Text"/>
    <w:basedOn w:val="a"/>
    <w:link w:val="af"/>
    <w:rsid w:val="00A4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A43D23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af0">
    <w:name w:val="No Spacing"/>
    <w:uiPriority w:val="1"/>
    <w:qFormat/>
    <w:rsid w:val="00A43D23"/>
    <w:rPr>
      <w:color w:val="000000"/>
      <w:kern w:val="28"/>
      <w:lang w:val="en-US" w:eastAsia="en-US"/>
    </w:rPr>
  </w:style>
  <w:style w:type="character" w:styleId="af1">
    <w:name w:val="Hyperlink"/>
    <w:rsid w:val="007B29CB"/>
    <w:rPr>
      <w:color w:val="0000FF"/>
      <w:u w:val="single"/>
    </w:rPr>
  </w:style>
  <w:style w:type="paragraph" w:styleId="af2">
    <w:name w:val="Normal (Web)"/>
    <w:aliases w:val="Обычный (Web)"/>
    <w:basedOn w:val="a"/>
    <w:uiPriority w:val="99"/>
    <w:rsid w:val="007B29CB"/>
    <w:pPr>
      <w:spacing w:before="100" w:beforeAutospacing="1" w:after="100" w:afterAutospacing="1" w:line="240" w:lineRule="auto"/>
    </w:pPr>
    <w:rPr>
      <w:color w:val="auto"/>
      <w:kern w:val="0"/>
      <w:sz w:val="24"/>
      <w:szCs w:val="24"/>
      <w:lang w:val="ru-RU" w:eastAsia="ru-RU"/>
    </w:rPr>
  </w:style>
  <w:style w:type="character" w:styleId="af3">
    <w:name w:val="Strong"/>
    <w:uiPriority w:val="22"/>
    <w:qFormat/>
    <w:rsid w:val="007B29CB"/>
    <w:rPr>
      <w:b/>
      <w:bCs/>
    </w:rPr>
  </w:style>
  <w:style w:type="paragraph" w:customStyle="1" w:styleId="11pt">
    <w:name w:val="Обычный + 11 pt"/>
    <w:aliases w:val="полужирный,по ширине"/>
    <w:basedOn w:val="a"/>
    <w:rsid w:val="007B29CB"/>
    <w:pPr>
      <w:numPr>
        <w:numId w:val="1"/>
      </w:numPr>
      <w:spacing w:after="0" w:line="240" w:lineRule="auto"/>
      <w:jc w:val="both"/>
    </w:pPr>
    <w:rPr>
      <w:b/>
      <w:color w:val="auto"/>
      <w:kern w:val="0"/>
      <w:sz w:val="22"/>
      <w:szCs w:val="22"/>
      <w:lang w:val="ru-RU" w:eastAsia="ru-RU"/>
    </w:rPr>
  </w:style>
  <w:style w:type="paragraph" w:styleId="af4">
    <w:name w:val="Title"/>
    <w:basedOn w:val="a"/>
    <w:link w:val="af5"/>
    <w:qFormat/>
    <w:rsid w:val="00262CC3"/>
    <w:pPr>
      <w:spacing w:after="0" w:line="240" w:lineRule="auto"/>
      <w:jc w:val="center"/>
    </w:pPr>
    <w:rPr>
      <w:color w:val="auto"/>
      <w:kern w:val="0"/>
      <w:sz w:val="28"/>
      <w:u w:val="single"/>
      <w:lang w:val="ru-RU" w:eastAsia="ru-RU"/>
    </w:rPr>
  </w:style>
  <w:style w:type="character" w:customStyle="1" w:styleId="af5">
    <w:name w:val="Название Знак"/>
    <w:link w:val="af4"/>
    <w:rsid w:val="00262CC3"/>
    <w:rPr>
      <w:sz w:val="28"/>
      <w:u w:val="single"/>
    </w:rPr>
  </w:style>
  <w:style w:type="character" w:customStyle="1" w:styleId="jslink">
    <w:name w:val="jslink"/>
    <w:rsid w:val="000C13FE"/>
  </w:style>
  <w:style w:type="character" w:styleId="af6">
    <w:name w:val="FollowedHyperlink"/>
    <w:rsid w:val="000C13FE"/>
    <w:rPr>
      <w:color w:val="800080"/>
      <w:u w:val="single"/>
    </w:rPr>
  </w:style>
  <w:style w:type="paragraph" w:styleId="af7">
    <w:name w:val="List Paragraph"/>
    <w:basedOn w:val="a"/>
    <w:uiPriority w:val="34"/>
    <w:qFormat/>
    <w:rsid w:val="008909F0"/>
    <w:pPr>
      <w:ind w:left="720"/>
      <w:contextualSpacing/>
    </w:pPr>
  </w:style>
  <w:style w:type="paragraph" w:customStyle="1" w:styleId="shterm">
    <w:name w:val="shterm"/>
    <w:basedOn w:val="a"/>
    <w:rsid w:val="00CF6DB1"/>
    <w:pPr>
      <w:spacing w:before="100" w:beforeAutospacing="1" w:after="100" w:afterAutospacing="1" w:line="240" w:lineRule="auto"/>
    </w:pPr>
    <w:rPr>
      <w:color w:val="auto"/>
      <w:ker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2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otelkvr@yandex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ent\Application%20Data\Microsoft\Templates\Letterhea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C28E0-DF9C-42D1-8F8B-007021BBB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</Template>
  <TotalTime>6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2591</CharactersWithSpaces>
  <SharedDoc>false</SharedDoc>
  <HLinks>
    <vt:vector size="6" baseType="variant">
      <vt:variant>
        <vt:i4>7602270</vt:i4>
      </vt:variant>
      <vt:variant>
        <vt:i4>0</vt:i4>
      </vt:variant>
      <vt:variant>
        <vt:i4>0</vt:i4>
      </vt:variant>
      <vt:variant>
        <vt:i4>5</vt:i4>
      </vt:variant>
      <vt:variant>
        <vt:lpwstr>mailto:kotel@spe.su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Кент</dc:creator>
  <cp:keywords/>
  <cp:lastModifiedBy>USS</cp:lastModifiedBy>
  <cp:revision>5</cp:revision>
  <cp:lastPrinted>2010-12-17T05:39:00Z</cp:lastPrinted>
  <dcterms:created xsi:type="dcterms:W3CDTF">2019-08-23T06:26:00Z</dcterms:created>
  <dcterms:modified xsi:type="dcterms:W3CDTF">2019-11-19T07:27:00Z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TC060874681049</vt:lpwstr>
  </property>
</Properties>
</file>